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C286682" w14:textId="77777777" w:rsidR="00647240" w:rsidRDefault="00647240" w:rsidP="00647240">
      <w:pPr>
        <w:jc w:val="center"/>
        <w:rPr>
          <w:b/>
          <w:sz w:val="28"/>
          <w:szCs w:val="28"/>
        </w:rPr>
      </w:pPr>
      <w:r w:rsidRPr="00D23D16">
        <w:rPr>
          <w:b/>
          <w:sz w:val="28"/>
          <w:szCs w:val="28"/>
        </w:rPr>
        <w:t>Comunicazione alle famiglie delle note disciplinari</w:t>
      </w:r>
    </w:p>
    <w:p w14:paraId="012E853C" w14:textId="77777777" w:rsidR="00647240" w:rsidRDefault="00647240" w:rsidP="00647240">
      <w:pPr>
        <w:jc w:val="center"/>
        <w:rPr>
          <w:b/>
          <w:sz w:val="28"/>
          <w:szCs w:val="28"/>
        </w:rPr>
      </w:pPr>
    </w:p>
    <w:p w14:paraId="24F160AB" w14:textId="77777777" w:rsidR="00647240" w:rsidRDefault="00647240" w:rsidP="00647240">
      <w:pPr>
        <w:tabs>
          <w:tab w:val="left" w:pos="58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Alla Famiglia dello studente</w:t>
      </w:r>
    </w:p>
    <w:p w14:paraId="5B1658FC" w14:textId="77777777" w:rsidR="00647240" w:rsidRDefault="00647240" w:rsidP="00647240">
      <w:pPr>
        <w:tabs>
          <w:tab w:val="left" w:pos="58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________________________________</w:t>
      </w:r>
    </w:p>
    <w:p w14:paraId="0360A5B9" w14:textId="6F51AF38" w:rsidR="00647240" w:rsidRDefault="00647240" w:rsidP="00647240">
      <w:pPr>
        <w:tabs>
          <w:tab w:val="left" w:pos="5812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Classe _____________ - “V.SOFO”</w:t>
      </w:r>
    </w:p>
    <w:p w14:paraId="2DC26C72" w14:textId="77777777" w:rsidR="00647240" w:rsidRDefault="00647240" w:rsidP="00647240">
      <w:pPr>
        <w:tabs>
          <w:tab w:val="left" w:pos="6237"/>
        </w:tabs>
        <w:rPr>
          <w:b/>
          <w:sz w:val="24"/>
          <w:szCs w:val="24"/>
        </w:rPr>
      </w:pPr>
    </w:p>
    <w:p w14:paraId="16C71AC6" w14:textId="77777777" w:rsidR="00647240" w:rsidRDefault="00647240" w:rsidP="00647240">
      <w:pPr>
        <w:tabs>
          <w:tab w:val="left" w:pos="6237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OGGETTO: </w:t>
      </w:r>
      <w:r w:rsidRPr="003860D4">
        <w:rPr>
          <w:b/>
          <w:sz w:val="24"/>
          <w:szCs w:val="24"/>
          <w:u w:val="single"/>
        </w:rPr>
        <w:t>RAPPORTO DISCIPLINARE (NOTA)</w:t>
      </w:r>
      <w:r>
        <w:rPr>
          <w:b/>
          <w:sz w:val="24"/>
          <w:szCs w:val="24"/>
        </w:rPr>
        <w:t>.</w:t>
      </w:r>
    </w:p>
    <w:p w14:paraId="6F5ACABC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Si comunica che all’alunno/a _____________________________________________ è stato/a comminato/a, in data __________________ dal/la Prof./</w:t>
      </w:r>
      <w:proofErr w:type="spellStart"/>
      <w:r>
        <w:rPr>
          <w:sz w:val="24"/>
          <w:szCs w:val="24"/>
        </w:rPr>
        <w:t>ssa</w:t>
      </w:r>
      <w:proofErr w:type="spellEnd"/>
      <w:r>
        <w:rPr>
          <w:sz w:val="24"/>
          <w:szCs w:val="24"/>
        </w:rPr>
        <w:t xml:space="preserve"> _______________________________ la seguente nota disciplinare riportata sul registro di classe:</w:t>
      </w:r>
    </w:p>
    <w:p w14:paraId="09207FF7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14:paraId="3ED9EF56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14:paraId="49BF9075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14:paraId="5515A6A7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</w:t>
      </w:r>
    </w:p>
    <w:p w14:paraId="3AA73FD1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>Di tale nota si terrà conto in sede di scrutinio per l’assegnazione del voto di condotta.</w:t>
      </w:r>
    </w:p>
    <w:p w14:paraId="3D480506" w14:textId="77777777" w:rsidR="00647240" w:rsidRDefault="00647240" w:rsidP="00647240">
      <w:pPr>
        <w:jc w:val="both"/>
        <w:rPr>
          <w:sz w:val="24"/>
          <w:szCs w:val="24"/>
        </w:rPr>
      </w:pPr>
      <w:r>
        <w:rPr>
          <w:sz w:val="24"/>
          <w:szCs w:val="24"/>
        </w:rPr>
        <w:t>Si ricorda che il Regolamento di disciplina prevede in caso di reiterazione del comportamento che la sanzione sia inasprita progressivamente; con più verbalizzazioni (note ripetute) il Consiglio di Classe può disporre l’allontanamento di uno o più giorni dalle attività didattiche.</w:t>
      </w:r>
    </w:p>
    <w:p w14:paraId="0EF597B1" w14:textId="77777777" w:rsidR="00647240" w:rsidRDefault="00647240" w:rsidP="00647240">
      <w:pPr>
        <w:jc w:val="both"/>
        <w:rPr>
          <w:sz w:val="24"/>
          <w:szCs w:val="24"/>
        </w:rPr>
      </w:pPr>
    </w:p>
    <w:p w14:paraId="7EC912FA" w14:textId="77777777" w:rsidR="00647240" w:rsidRDefault="00647240" w:rsidP="00647240">
      <w:pPr>
        <w:tabs>
          <w:tab w:val="center" w:pos="793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Il Docente</w:t>
      </w:r>
    </w:p>
    <w:p w14:paraId="02E9EB13" w14:textId="77777777" w:rsidR="00647240" w:rsidRDefault="00647240" w:rsidP="00647240">
      <w:pPr>
        <w:tabs>
          <w:tab w:val="center" w:pos="7938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</w:t>
      </w:r>
    </w:p>
    <w:p w14:paraId="62EBDAE4" w14:textId="77777777" w:rsidR="00647240" w:rsidRDefault="00647240" w:rsidP="00647240">
      <w:pPr>
        <w:tabs>
          <w:tab w:val="center" w:pos="7938"/>
        </w:tabs>
        <w:jc w:val="both"/>
        <w:rPr>
          <w:sz w:val="24"/>
          <w:szCs w:val="24"/>
        </w:rPr>
      </w:pPr>
    </w:p>
    <w:p w14:paraId="4F7D282F" w14:textId="77777777" w:rsidR="00647240" w:rsidRDefault="00647240" w:rsidP="00647240">
      <w:pPr>
        <w:pStyle w:val="Pidipagina"/>
        <w:jc w:val="center"/>
      </w:pPr>
    </w:p>
    <w:p w14:paraId="0F7B6739" w14:textId="77777777" w:rsidR="00647240" w:rsidRPr="00790DB4" w:rsidRDefault="00647240" w:rsidP="00647240">
      <w:pPr>
        <w:pStyle w:val="Pidipagina"/>
        <w:jc w:val="center"/>
        <w:rPr>
          <w:b/>
          <w:sz w:val="24"/>
          <w:szCs w:val="24"/>
        </w:rPr>
      </w:pPr>
      <w:r w:rsidRPr="00790DB4">
        <w:rPr>
          <w:b/>
          <w:sz w:val="24"/>
          <w:szCs w:val="24"/>
        </w:rPr>
        <w:t>------------------------</w:t>
      </w:r>
      <w:r>
        <w:rPr>
          <w:b/>
          <w:sz w:val="24"/>
          <w:szCs w:val="24"/>
        </w:rPr>
        <w:t>--------</w:t>
      </w:r>
      <w:r w:rsidRPr="00790DB4">
        <w:rPr>
          <w:b/>
          <w:sz w:val="24"/>
          <w:szCs w:val="24"/>
        </w:rPr>
        <w:t>-------------</w:t>
      </w:r>
      <w:r w:rsidRPr="00600D62">
        <w:rPr>
          <w:vertAlign w:val="superscript"/>
        </w:rPr>
        <w:t xml:space="preserve"> Tagliare</w:t>
      </w:r>
      <w:r>
        <w:rPr>
          <w:vertAlign w:val="superscript"/>
        </w:rPr>
        <w:t xml:space="preserve">, </w:t>
      </w:r>
      <w:proofErr w:type="gramStart"/>
      <w:r>
        <w:rPr>
          <w:vertAlign w:val="superscript"/>
        </w:rPr>
        <w:t xml:space="preserve">compilare </w:t>
      </w:r>
      <w:r w:rsidRPr="00600D62">
        <w:rPr>
          <w:vertAlign w:val="superscript"/>
        </w:rPr>
        <w:t xml:space="preserve"> e</w:t>
      </w:r>
      <w:proofErr w:type="gramEnd"/>
      <w:r w:rsidRPr="00600D62">
        <w:rPr>
          <w:vertAlign w:val="superscript"/>
        </w:rPr>
        <w:t xml:space="preserve"> restituire la parte sottostante</w:t>
      </w:r>
      <w:r w:rsidRPr="00790DB4">
        <w:rPr>
          <w:b/>
          <w:sz w:val="24"/>
          <w:szCs w:val="24"/>
        </w:rPr>
        <w:t>------</w:t>
      </w:r>
      <w:r>
        <w:rPr>
          <w:b/>
          <w:sz w:val="24"/>
          <w:szCs w:val="24"/>
        </w:rPr>
        <w:t>------------</w:t>
      </w:r>
      <w:r w:rsidRPr="00790DB4">
        <w:rPr>
          <w:b/>
          <w:sz w:val="24"/>
          <w:szCs w:val="24"/>
        </w:rPr>
        <w:t>---------------------------</w:t>
      </w:r>
    </w:p>
    <w:p w14:paraId="0C33A883" w14:textId="77777777" w:rsidR="00647240" w:rsidRPr="00DE3F93" w:rsidRDefault="00647240" w:rsidP="00647240">
      <w:pPr>
        <w:tabs>
          <w:tab w:val="left" w:pos="6237"/>
          <w:tab w:val="left" w:pos="6663"/>
        </w:tabs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DE3F93">
        <w:rPr>
          <w:b/>
          <w:sz w:val="24"/>
          <w:szCs w:val="24"/>
        </w:rPr>
        <w:t>Al</w:t>
      </w:r>
      <w:r w:rsidRPr="00DE3F93">
        <w:rPr>
          <w:b/>
          <w:sz w:val="24"/>
          <w:szCs w:val="24"/>
        </w:rPr>
        <w:tab/>
        <w:t>Coordinatore di Classe</w:t>
      </w:r>
    </w:p>
    <w:p w14:paraId="34D462E9" w14:textId="77777777" w:rsidR="00647240" w:rsidRPr="00DE3F93" w:rsidRDefault="00647240" w:rsidP="00647240">
      <w:pPr>
        <w:tabs>
          <w:tab w:val="left" w:pos="6237"/>
          <w:tab w:val="left" w:pos="6663"/>
        </w:tabs>
        <w:rPr>
          <w:b/>
          <w:sz w:val="24"/>
          <w:szCs w:val="24"/>
        </w:rPr>
      </w:pPr>
      <w:r w:rsidRPr="00DE3F93">
        <w:rPr>
          <w:b/>
          <w:sz w:val="24"/>
          <w:szCs w:val="24"/>
        </w:rPr>
        <w:tab/>
        <w:t>Al</w:t>
      </w:r>
      <w:r w:rsidRPr="00DE3F93">
        <w:rPr>
          <w:b/>
          <w:sz w:val="24"/>
          <w:szCs w:val="24"/>
        </w:rPr>
        <w:tab/>
        <w:t>Docente ______________________</w:t>
      </w:r>
    </w:p>
    <w:p w14:paraId="52E35CC2" w14:textId="77777777" w:rsidR="00647240" w:rsidRDefault="00647240" w:rsidP="00647240">
      <w:pPr>
        <w:tabs>
          <w:tab w:val="left" w:pos="6237"/>
          <w:tab w:val="left" w:pos="6663"/>
        </w:tabs>
        <w:rPr>
          <w:sz w:val="24"/>
          <w:szCs w:val="24"/>
        </w:rPr>
      </w:pPr>
    </w:p>
    <w:p w14:paraId="1B370290" w14:textId="77777777" w:rsidR="00647240" w:rsidRDefault="00647240" w:rsidP="00647240">
      <w:pPr>
        <w:tabs>
          <w:tab w:val="left" w:pos="6237"/>
          <w:tab w:val="left" w:pos="6663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Il/La sottoscritto/a ____________________________ genitore dell’alunno/a _______________________ frequentante la classe ______________ della “V. SOFO” </w:t>
      </w:r>
    </w:p>
    <w:p w14:paraId="776A6FB1" w14:textId="6A10A280" w:rsidR="00647240" w:rsidRDefault="00647240" w:rsidP="00647240">
      <w:pPr>
        <w:tabs>
          <w:tab w:val="left" w:pos="6237"/>
          <w:tab w:val="left" w:pos="6663"/>
        </w:tabs>
        <w:jc w:val="both"/>
        <w:rPr>
          <w:sz w:val="24"/>
          <w:szCs w:val="24"/>
        </w:rPr>
      </w:pPr>
      <w:r w:rsidRPr="00AC0183">
        <w:rPr>
          <w:b/>
          <w:sz w:val="24"/>
          <w:szCs w:val="24"/>
        </w:rPr>
        <w:t>DICHIARA</w:t>
      </w:r>
      <w:r>
        <w:rPr>
          <w:sz w:val="24"/>
          <w:szCs w:val="24"/>
        </w:rPr>
        <w:t xml:space="preserve"> di aver ricevuto la lettera prot. n. ________ del _________________.</w:t>
      </w:r>
    </w:p>
    <w:p w14:paraId="494BC4BF" w14:textId="77777777" w:rsidR="00647240" w:rsidRDefault="00647240" w:rsidP="00647240">
      <w:pPr>
        <w:tabs>
          <w:tab w:val="left" w:pos="6237"/>
          <w:tab w:val="left" w:pos="6663"/>
        </w:tabs>
        <w:rPr>
          <w:sz w:val="24"/>
          <w:szCs w:val="24"/>
        </w:rPr>
      </w:pPr>
    </w:p>
    <w:p w14:paraId="7AC7BF81" w14:textId="544C7912" w:rsidR="00647240" w:rsidRDefault="00647240" w:rsidP="00647240">
      <w:pPr>
        <w:tabs>
          <w:tab w:val="left" w:pos="6237"/>
          <w:tab w:val="left" w:pos="6663"/>
        </w:tabs>
        <w:rPr>
          <w:sz w:val="24"/>
          <w:szCs w:val="24"/>
        </w:rPr>
      </w:pPr>
      <w:r>
        <w:rPr>
          <w:sz w:val="24"/>
          <w:szCs w:val="24"/>
        </w:rPr>
        <w:t>Monopoli, ___________________</w:t>
      </w:r>
    </w:p>
    <w:p w14:paraId="5717A672" w14:textId="5E4FF8A6" w:rsidR="00611504" w:rsidRDefault="00647240" w:rsidP="00647240">
      <w:pPr>
        <w:tabs>
          <w:tab w:val="center" w:pos="7938"/>
        </w:tabs>
        <w:rPr>
          <w:rFonts w:ascii="Bookman Old Style" w:hAnsi="Bookman Old Style"/>
          <w:sz w:val="22"/>
          <w:szCs w:val="22"/>
        </w:rPr>
      </w:pPr>
      <w:r>
        <w:rPr>
          <w:sz w:val="24"/>
          <w:szCs w:val="24"/>
        </w:rPr>
        <w:tab/>
        <w:t>FIRMA</w:t>
      </w:r>
      <w:r>
        <w:rPr>
          <w:sz w:val="24"/>
          <w:szCs w:val="24"/>
        </w:rPr>
        <w:tab/>
        <w:t>___________________________</w:t>
      </w:r>
    </w:p>
    <w:sectPr w:rsidR="00611504" w:rsidSect="000B4E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567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11E7C6" w14:textId="77777777" w:rsidR="00D020B2" w:rsidRDefault="00D020B2">
      <w:r>
        <w:separator/>
      </w:r>
    </w:p>
  </w:endnote>
  <w:endnote w:type="continuationSeparator" w:id="0">
    <w:p w14:paraId="5DFC677C" w14:textId="77777777" w:rsidR="00D020B2" w:rsidRDefault="00D02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A6DFA" w14:textId="77777777" w:rsidR="00036088" w:rsidRDefault="000360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C1CB" w14:textId="77777777" w:rsidR="00036088" w:rsidRDefault="0003608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01C7A" w14:textId="77777777" w:rsidR="00036088" w:rsidRDefault="000360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7FEBD" w14:textId="77777777" w:rsidR="00D020B2" w:rsidRDefault="00D020B2">
      <w:r>
        <w:separator/>
      </w:r>
    </w:p>
  </w:footnote>
  <w:footnote w:type="continuationSeparator" w:id="0">
    <w:p w14:paraId="0070F1D3" w14:textId="77777777" w:rsidR="00D020B2" w:rsidRDefault="00D02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4571E" w14:textId="77777777" w:rsidR="00036088" w:rsidRDefault="000360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6" w:type="dxa"/>
      <w:jc w:val="center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589"/>
      <w:gridCol w:w="2097"/>
      <w:gridCol w:w="3608"/>
      <w:gridCol w:w="1659"/>
      <w:gridCol w:w="2013"/>
    </w:tblGrid>
    <w:tr w:rsidR="005034DF" w:rsidRPr="009433B5" w14:paraId="07EF6B3B" w14:textId="77777777" w:rsidTr="0075606D">
      <w:trPr>
        <w:trHeight w:val="1053"/>
        <w:jc w:val="center"/>
      </w:trPr>
      <w:tc>
        <w:tcPr>
          <w:tcW w:w="1589" w:type="dxa"/>
          <w:tcBorders>
            <w:top w:val="nil"/>
            <w:bottom w:val="dotDash" w:sz="4" w:space="0" w:color="auto"/>
          </w:tcBorders>
          <w:vAlign w:val="center"/>
        </w:tcPr>
        <w:p w14:paraId="460779D1" w14:textId="77777777" w:rsidR="005034DF" w:rsidRDefault="005034DF" w:rsidP="00121694">
          <w:pPr>
            <w:pStyle w:val="Didascalia"/>
            <w:rPr>
              <w:sz w:val="24"/>
              <w:szCs w:val="24"/>
            </w:rPr>
          </w:pPr>
        </w:p>
        <w:p w14:paraId="27D921AA" w14:textId="77777777" w:rsidR="005034DF" w:rsidRDefault="001250CA" w:rsidP="00121694">
          <w:pPr>
            <w:pStyle w:val="Didascalia"/>
            <w:rPr>
              <w:noProof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2417C2C6" wp14:editId="3E97E29F">
                <wp:extent cx="762000" cy="861060"/>
                <wp:effectExtent l="19050" t="0" r="0" b="0"/>
                <wp:docPr id="1" name="Immagin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4FED4F53" w14:textId="77777777" w:rsidR="005034DF" w:rsidRPr="009433B5" w:rsidRDefault="005034DF" w:rsidP="00121694">
          <w:pPr>
            <w:pStyle w:val="Didascalia"/>
            <w:rPr>
              <w:sz w:val="24"/>
              <w:szCs w:val="24"/>
            </w:rPr>
          </w:pPr>
        </w:p>
      </w:tc>
      <w:tc>
        <w:tcPr>
          <w:tcW w:w="7364" w:type="dxa"/>
          <w:gridSpan w:val="3"/>
          <w:tcBorders>
            <w:top w:val="nil"/>
            <w:bottom w:val="dotDash" w:sz="4" w:space="0" w:color="auto"/>
          </w:tcBorders>
          <w:vAlign w:val="center"/>
        </w:tcPr>
        <w:p w14:paraId="5E08F173" w14:textId="77777777" w:rsidR="005034DF" w:rsidRDefault="001250CA" w:rsidP="00121694">
          <w:pPr>
            <w:pStyle w:val="Didascalia"/>
            <w:rPr>
              <w:sz w:val="24"/>
              <w:szCs w:val="24"/>
            </w:rPr>
          </w:pPr>
          <w:r>
            <w:rPr>
              <w:b/>
              <w:i/>
              <w:noProof/>
              <w:sz w:val="24"/>
              <w:szCs w:val="24"/>
            </w:rPr>
            <w:drawing>
              <wp:inline distT="0" distB="0" distL="0" distR="0" wp14:anchorId="63DDCC8B" wp14:editId="4EFCE815">
                <wp:extent cx="320040" cy="320040"/>
                <wp:effectExtent l="19050" t="0" r="381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004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5034DF" w:rsidRPr="009433B5">
            <w:rPr>
              <w:sz w:val="24"/>
              <w:szCs w:val="24"/>
            </w:rPr>
            <w:t xml:space="preserve"> </w:t>
          </w:r>
        </w:p>
        <w:p w14:paraId="1823C1DD" w14:textId="77777777" w:rsidR="005034DF" w:rsidRPr="00FF2DE7" w:rsidRDefault="005034DF" w:rsidP="00121694">
          <w:pPr>
            <w:pStyle w:val="Didascalia"/>
            <w:rPr>
              <w:b/>
              <w:i/>
              <w:szCs w:val="28"/>
            </w:rPr>
          </w:pPr>
          <w:r w:rsidRPr="00FF2DE7">
            <w:rPr>
              <w:b/>
              <w:i/>
              <w:szCs w:val="28"/>
            </w:rPr>
            <w:t>Istituto Comprensivo “</w:t>
          </w:r>
          <w:r w:rsidR="00E021AE">
            <w:rPr>
              <w:b/>
              <w:i/>
              <w:szCs w:val="28"/>
            </w:rPr>
            <w:t>VITO</w:t>
          </w:r>
          <w:r w:rsidR="008C76E8">
            <w:rPr>
              <w:b/>
              <w:i/>
              <w:szCs w:val="28"/>
            </w:rPr>
            <w:t xml:space="preserve"> </w:t>
          </w:r>
          <w:r w:rsidR="002B2061">
            <w:rPr>
              <w:b/>
              <w:i/>
              <w:szCs w:val="28"/>
            </w:rPr>
            <w:t>INTINI</w:t>
          </w:r>
          <w:r w:rsidRPr="00FF2DE7">
            <w:rPr>
              <w:b/>
              <w:i/>
              <w:szCs w:val="28"/>
            </w:rPr>
            <w:t>”</w:t>
          </w:r>
        </w:p>
        <w:p w14:paraId="2ED10325" w14:textId="77777777" w:rsidR="005034DF" w:rsidRDefault="005034DF" w:rsidP="00BB65BB">
          <w:pPr>
            <w:pStyle w:val="Didascalia"/>
            <w:ind w:left="-70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Via Dieta, 2 – telefono </w:t>
          </w:r>
          <w:r>
            <w:rPr>
              <w:sz w:val="22"/>
              <w:szCs w:val="24"/>
            </w:rPr>
            <w:t xml:space="preserve">e fax </w:t>
          </w:r>
          <w:r w:rsidRPr="00FF2DE7">
            <w:rPr>
              <w:sz w:val="22"/>
              <w:szCs w:val="24"/>
            </w:rPr>
            <w:t xml:space="preserve">080742610 </w:t>
          </w:r>
          <w:r>
            <w:rPr>
              <w:sz w:val="22"/>
              <w:szCs w:val="24"/>
            </w:rPr>
            <w:t>–</w:t>
          </w:r>
          <w:r w:rsidRPr="00FF2DE7">
            <w:rPr>
              <w:sz w:val="22"/>
              <w:szCs w:val="24"/>
            </w:rPr>
            <w:t xml:space="preserve"> 080747072</w:t>
          </w:r>
        </w:p>
        <w:p w14:paraId="23725D56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Codice meccanografico BAIC875005 – Codice </w:t>
          </w:r>
          <w:proofErr w:type="gramStart"/>
          <w:r w:rsidRPr="00FF2DE7">
            <w:rPr>
              <w:sz w:val="22"/>
              <w:szCs w:val="24"/>
            </w:rPr>
            <w:t>fiscale  93423420723</w:t>
          </w:r>
          <w:proofErr w:type="gramEnd"/>
        </w:p>
        <w:p w14:paraId="75737D3D" w14:textId="77777777" w:rsidR="005034DF" w:rsidRPr="003F0A3F" w:rsidRDefault="005034DF" w:rsidP="00121694">
          <w:pPr>
            <w:jc w:val="center"/>
            <w:rPr>
              <w:rFonts w:ascii="Book Antiqua" w:hAnsi="Book Antiqua"/>
            </w:rPr>
          </w:pPr>
          <w:r w:rsidRPr="003F0A3F">
            <w:rPr>
              <w:rFonts w:ascii="Book Antiqua" w:hAnsi="Book Antiqua"/>
            </w:rPr>
            <w:t>Codice Univoco Ufficio UFZFDS</w:t>
          </w:r>
        </w:p>
        <w:p w14:paraId="6A98748F" w14:textId="77777777" w:rsidR="005034DF" w:rsidRPr="00FF2DE7" w:rsidRDefault="005034DF" w:rsidP="00121694">
          <w:pPr>
            <w:pStyle w:val="Didascalia"/>
            <w:rPr>
              <w:sz w:val="22"/>
              <w:szCs w:val="24"/>
            </w:rPr>
          </w:pPr>
          <w:r w:rsidRPr="00FF2DE7">
            <w:rPr>
              <w:sz w:val="22"/>
              <w:szCs w:val="24"/>
            </w:rPr>
            <w:t xml:space="preserve">e-mail: </w:t>
          </w:r>
          <w:hyperlink r:id="rId3" w:history="1">
            <w:r w:rsidRPr="00FF2DE7">
              <w:rPr>
                <w:rStyle w:val="Collegamentoipertestuale"/>
                <w:sz w:val="22"/>
                <w:szCs w:val="24"/>
              </w:rPr>
              <w:t>baic875005@istruzione.it</w:t>
            </w:r>
          </w:hyperlink>
          <w:r w:rsidRPr="00FF2DE7">
            <w:rPr>
              <w:sz w:val="22"/>
              <w:szCs w:val="24"/>
            </w:rPr>
            <w:t xml:space="preserve">  - </w:t>
          </w:r>
          <w:hyperlink r:id="rId4" w:history="1">
            <w:r w:rsidRPr="00FF2DE7">
              <w:rPr>
                <w:rStyle w:val="Collegamentoipertestuale"/>
                <w:sz w:val="22"/>
                <w:szCs w:val="24"/>
              </w:rPr>
              <w:t>baic875005@pec.istruzione.it</w:t>
            </w:r>
          </w:hyperlink>
        </w:p>
        <w:p w14:paraId="75BC8543" w14:textId="77777777" w:rsidR="00287B0C" w:rsidRPr="00287B0C" w:rsidRDefault="00287B0C" w:rsidP="00121694">
          <w:pPr>
            <w:pStyle w:val="Didascalia"/>
            <w:rPr>
              <w:sz w:val="24"/>
              <w:szCs w:val="24"/>
            </w:rPr>
          </w:pPr>
          <w:r w:rsidRPr="00287B0C">
            <w:rPr>
              <w:sz w:val="24"/>
              <w:szCs w:val="24"/>
            </w:rPr>
            <w:t>ht</w:t>
          </w:r>
          <w:r>
            <w:rPr>
              <w:sz w:val="24"/>
              <w:szCs w:val="24"/>
            </w:rPr>
            <w:t>tp://www.primoicmonopoli.</w:t>
          </w:r>
          <w:r w:rsidR="00011F28">
            <w:rPr>
              <w:sz w:val="24"/>
              <w:szCs w:val="24"/>
            </w:rPr>
            <w:t>edu</w:t>
          </w:r>
          <w:r>
            <w:rPr>
              <w:sz w:val="24"/>
              <w:szCs w:val="24"/>
            </w:rPr>
            <w:t>.it</w:t>
          </w:r>
        </w:p>
        <w:p w14:paraId="5C514A15" w14:textId="77777777" w:rsidR="005034DF" w:rsidRDefault="005034DF" w:rsidP="00121694">
          <w:pPr>
            <w:pStyle w:val="Didascalia"/>
            <w:rPr>
              <w:sz w:val="22"/>
              <w:szCs w:val="24"/>
            </w:rPr>
          </w:pPr>
          <w:r w:rsidRPr="009433B5">
            <w:rPr>
              <w:b/>
              <w:sz w:val="24"/>
              <w:szCs w:val="24"/>
            </w:rPr>
            <w:t>70043 MONOPOLI (Bari)</w:t>
          </w:r>
        </w:p>
      </w:tc>
      <w:tc>
        <w:tcPr>
          <w:tcW w:w="2013" w:type="dxa"/>
          <w:tcBorders>
            <w:top w:val="nil"/>
            <w:bottom w:val="dotDash" w:sz="4" w:space="0" w:color="auto"/>
          </w:tcBorders>
          <w:vAlign w:val="center"/>
        </w:tcPr>
        <w:p w14:paraId="3593F374" w14:textId="77777777" w:rsidR="005034DF" w:rsidRPr="009433B5" w:rsidRDefault="001250CA" w:rsidP="00121694">
          <w:pPr>
            <w:pStyle w:val="Didascalia"/>
            <w:ind w:left="-70"/>
            <w:jc w:val="both"/>
            <w:rPr>
              <w:b/>
              <w:sz w:val="24"/>
              <w:szCs w:val="24"/>
            </w:rPr>
          </w:pPr>
          <w:r>
            <w:rPr>
              <w:noProof/>
              <w:sz w:val="24"/>
              <w:szCs w:val="24"/>
            </w:rPr>
            <w:drawing>
              <wp:inline distT="0" distB="0" distL="0" distR="0" wp14:anchorId="57604392" wp14:editId="230D1EFE">
                <wp:extent cx="1249680" cy="769620"/>
                <wp:effectExtent l="19050" t="0" r="7620" b="0"/>
                <wp:docPr id="3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9680" cy="769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034DF" w:rsidRPr="009433B5" w14:paraId="2B649094" w14:textId="77777777" w:rsidTr="0075606D">
      <w:trPr>
        <w:trHeight w:val="403"/>
        <w:jc w:val="center"/>
      </w:trPr>
      <w:tc>
        <w:tcPr>
          <w:tcW w:w="3686" w:type="dxa"/>
          <w:gridSpan w:val="2"/>
          <w:tcBorders>
            <w:top w:val="dotDash" w:sz="4" w:space="0" w:color="auto"/>
          </w:tcBorders>
          <w:vAlign w:val="center"/>
        </w:tcPr>
        <w:p w14:paraId="06F171DB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Infanzia</w:t>
          </w:r>
          <w:r>
            <w:rPr>
              <w:sz w:val="22"/>
              <w:szCs w:val="22"/>
            </w:rPr>
            <w:t xml:space="preserve"> “</w:t>
          </w:r>
          <w:r w:rsidR="00F109DF">
            <w:rPr>
              <w:sz w:val="22"/>
              <w:szCs w:val="22"/>
            </w:rPr>
            <w:t>Mons.</w:t>
          </w:r>
          <w:r w:rsidR="000B3958">
            <w:rPr>
              <w:sz w:val="22"/>
              <w:szCs w:val="22"/>
            </w:rPr>
            <w:t xml:space="preserve"> C. </w:t>
          </w:r>
          <w:r w:rsidR="00210B10">
            <w:rPr>
              <w:sz w:val="22"/>
              <w:szCs w:val="22"/>
            </w:rPr>
            <w:t>Ferrari</w:t>
          </w:r>
          <w:r>
            <w:rPr>
              <w:sz w:val="22"/>
              <w:szCs w:val="22"/>
            </w:rPr>
            <w:t>”</w:t>
          </w:r>
        </w:p>
        <w:p w14:paraId="77A9939B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>Viale A. Moro</w:t>
          </w:r>
          <w:r>
            <w:rPr>
              <w:sz w:val="22"/>
              <w:szCs w:val="22"/>
            </w:rPr>
            <w:t xml:space="preserve"> - 0809301634</w:t>
          </w:r>
        </w:p>
      </w:tc>
      <w:tc>
        <w:tcPr>
          <w:tcW w:w="3608" w:type="dxa"/>
          <w:tcBorders>
            <w:top w:val="dotDash" w:sz="4" w:space="0" w:color="auto"/>
          </w:tcBorders>
          <w:vAlign w:val="center"/>
        </w:tcPr>
        <w:p w14:paraId="3F90923A" w14:textId="77777777" w:rsidR="005034DF" w:rsidRPr="00FF72F0" w:rsidRDefault="005034DF" w:rsidP="00121694">
          <w:pPr>
            <w:pStyle w:val="Didascalia"/>
            <w:rPr>
              <w:sz w:val="22"/>
              <w:szCs w:val="22"/>
            </w:rPr>
          </w:pPr>
          <w:r w:rsidRPr="00FF72F0">
            <w:rPr>
              <w:sz w:val="22"/>
              <w:szCs w:val="22"/>
            </w:rPr>
            <w:t>Scuola Primaria</w:t>
          </w:r>
          <w:r w:rsidR="00544FA7">
            <w:rPr>
              <w:sz w:val="22"/>
              <w:szCs w:val="22"/>
            </w:rPr>
            <w:t xml:space="preserve"> “V.</w:t>
          </w:r>
          <w:r w:rsidR="0075606D">
            <w:rPr>
              <w:sz w:val="22"/>
              <w:szCs w:val="22"/>
            </w:rPr>
            <w:t xml:space="preserve"> </w:t>
          </w:r>
          <w:r w:rsidR="00036088">
            <w:rPr>
              <w:sz w:val="22"/>
              <w:szCs w:val="22"/>
            </w:rPr>
            <w:t>Intini</w:t>
          </w:r>
          <w:r w:rsidR="0075606D">
            <w:rPr>
              <w:sz w:val="22"/>
              <w:szCs w:val="22"/>
            </w:rPr>
            <w:t>”</w:t>
          </w:r>
        </w:p>
        <w:p w14:paraId="28468AB9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>
            <w:rPr>
              <w:sz w:val="22"/>
              <w:szCs w:val="22"/>
            </w:rPr>
            <w:t>Via Dieta - 080747072</w:t>
          </w:r>
        </w:p>
      </w:tc>
      <w:tc>
        <w:tcPr>
          <w:tcW w:w="3672" w:type="dxa"/>
          <w:gridSpan w:val="2"/>
          <w:tcBorders>
            <w:top w:val="dotDash" w:sz="4" w:space="0" w:color="auto"/>
          </w:tcBorders>
          <w:vAlign w:val="center"/>
        </w:tcPr>
        <w:p w14:paraId="354491E8" w14:textId="77777777" w:rsidR="005034DF" w:rsidRPr="00FF72F0" w:rsidRDefault="0075606D" w:rsidP="00121694">
          <w:pPr>
            <w:jc w:val="center"/>
            <w:rPr>
              <w:rFonts w:ascii="Book Antiqua" w:hAnsi="Book Antiqua"/>
              <w:sz w:val="22"/>
              <w:szCs w:val="22"/>
            </w:rPr>
          </w:pPr>
          <w:r>
            <w:rPr>
              <w:rFonts w:ascii="Book Antiqua" w:hAnsi="Book Antiqua"/>
              <w:sz w:val="22"/>
              <w:szCs w:val="22"/>
            </w:rPr>
            <w:t xml:space="preserve">   </w:t>
          </w:r>
          <w:r w:rsidR="005034DF" w:rsidRPr="00FF72F0">
            <w:rPr>
              <w:rFonts w:ascii="Book Antiqua" w:hAnsi="Book Antiqua"/>
              <w:sz w:val="22"/>
              <w:szCs w:val="22"/>
            </w:rPr>
            <w:t>Scuola Secondaria</w:t>
          </w:r>
          <w:r w:rsidR="005034DF">
            <w:rPr>
              <w:rFonts w:ascii="Book Antiqua" w:hAnsi="Book Antiqua"/>
              <w:sz w:val="22"/>
              <w:szCs w:val="22"/>
            </w:rPr>
            <w:t xml:space="preserve"> “V. Sofo”</w:t>
          </w:r>
        </w:p>
        <w:p w14:paraId="229E3BB0" w14:textId="77777777" w:rsidR="005034DF" w:rsidRPr="009433B5" w:rsidRDefault="005034DF" w:rsidP="00121694">
          <w:pPr>
            <w:pStyle w:val="Didascalia"/>
            <w:rPr>
              <w:b/>
              <w:i/>
              <w:noProof/>
              <w:sz w:val="24"/>
              <w:szCs w:val="24"/>
            </w:rPr>
          </w:pPr>
          <w:r w:rsidRPr="00FF72F0">
            <w:rPr>
              <w:sz w:val="22"/>
              <w:szCs w:val="22"/>
            </w:rPr>
            <w:t xml:space="preserve">Via </w:t>
          </w:r>
          <w:r>
            <w:rPr>
              <w:sz w:val="22"/>
              <w:szCs w:val="22"/>
            </w:rPr>
            <w:t>Sant’Anna - 080802303</w:t>
          </w:r>
        </w:p>
      </w:tc>
    </w:tr>
  </w:tbl>
  <w:p w14:paraId="4C0B35BD" w14:textId="77777777" w:rsidR="005034DF" w:rsidRDefault="001250CA" w:rsidP="005034DF">
    <w:pPr>
      <w:pStyle w:val="Intestazione"/>
      <w:jc w:val="both"/>
      <w:rPr>
        <w:rFonts w:ascii="Book Antiqua" w:hAnsi="Book Antiqua"/>
        <w:sz w:val="24"/>
        <w:szCs w:val="24"/>
      </w:rPr>
    </w:pPr>
    <w:r>
      <w:rPr>
        <w:rFonts w:ascii="Book Antiqua" w:hAnsi="Book Antiqua"/>
        <w:noProof/>
        <w:sz w:val="24"/>
        <w:szCs w:val="24"/>
      </w:rPr>
      <w:drawing>
        <wp:inline distT="0" distB="0" distL="0" distR="0" wp14:anchorId="496ABFC7" wp14:editId="1F4C1667">
          <wp:extent cx="6461760" cy="144780"/>
          <wp:effectExtent l="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61760" cy="144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519616F" w14:textId="77777777" w:rsidR="005034DF" w:rsidRPr="009433B5" w:rsidRDefault="005034DF" w:rsidP="005034DF">
    <w:pPr>
      <w:pStyle w:val="Intestazione"/>
      <w:jc w:val="both"/>
      <w:rPr>
        <w:rFonts w:ascii="Book Antiqua" w:hAnsi="Book Antiqua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9E0E1" w14:textId="77777777" w:rsidR="00036088" w:rsidRDefault="000360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E78AF"/>
    <w:multiLevelType w:val="multilevel"/>
    <w:tmpl w:val="9C20E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29082E"/>
    <w:multiLevelType w:val="hybridMultilevel"/>
    <w:tmpl w:val="89CA734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D4BD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9C1105"/>
    <w:multiLevelType w:val="hybridMultilevel"/>
    <w:tmpl w:val="59FA25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D0384"/>
    <w:multiLevelType w:val="singleLevel"/>
    <w:tmpl w:val="E3105C3E"/>
    <w:lvl w:ilvl="0">
      <w:start w:val="2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4" w15:restartNumberingAfterBreak="0">
    <w:nsid w:val="0EA912DB"/>
    <w:multiLevelType w:val="hybridMultilevel"/>
    <w:tmpl w:val="23B2BB9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824B0C"/>
    <w:multiLevelType w:val="hybridMultilevel"/>
    <w:tmpl w:val="7C1254B4"/>
    <w:lvl w:ilvl="0" w:tplc="0410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3CC3357"/>
    <w:multiLevelType w:val="singleLevel"/>
    <w:tmpl w:val="AF0E5E6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18AE780C"/>
    <w:multiLevelType w:val="hybridMultilevel"/>
    <w:tmpl w:val="69E012A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C6A0F"/>
    <w:multiLevelType w:val="singleLevel"/>
    <w:tmpl w:val="5218E064"/>
    <w:lvl w:ilvl="0">
      <w:start w:val="1"/>
      <w:numFmt w:val="upperLetter"/>
      <w:lvlText w:val="%1)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9" w15:restartNumberingAfterBreak="0">
    <w:nsid w:val="27BC0658"/>
    <w:multiLevelType w:val="multilevel"/>
    <w:tmpl w:val="EA02D840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sz w:val="20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2809263F"/>
    <w:multiLevelType w:val="hybridMultilevel"/>
    <w:tmpl w:val="F6689D98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6035D5"/>
    <w:multiLevelType w:val="hybridMultilevel"/>
    <w:tmpl w:val="FB7EAE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95746"/>
    <w:multiLevelType w:val="hybridMultilevel"/>
    <w:tmpl w:val="F0A6CCD2"/>
    <w:lvl w:ilvl="0" w:tplc="8FECCF80">
      <w:start w:val="2"/>
      <w:numFmt w:val="upperLetter"/>
      <w:lvlText w:val="%1)"/>
      <w:lvlJc w:val="left"/>
      <w:pPr>
        <w:tabs>
          <w:tab w:val="num" w:pos="450"/>
        </w:tabs>
        <w:ind w:left="450" w:hanging="390"/>
      </w:pPr>
      <w:rPr>
        <w:rFonts w:cs="Times New Roman"/>
        <w:i w:val="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E471EA9"/>
    <w:multiLevelType w:val="hybridMultilevel"/>
    <w:tmpl w:val="C0C028E2"/>
    <w:lvl w:ilvl="0" w:tplc="0410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ED96556"/>
    <w:multiLevelType w:val="hybridMultilevel"/>
    <w:tmpl w:val="C366CDA2"/>
    <w:lvl w:ilvl="0" w:tplc="38D0D20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EEE1B3F"/>
    <w:multiLevelType w:val="singleLevel"/>
    <w:tmpl w:val="0410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F382514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32F63200"/>
    <w:multiLevelType w:val="hybridMultilevel"/>
    <w:tmpl w:val="A992FB7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1644C"/>
    <w:multiLevelType w:val="singleLevel"/>
    <w:tmpl w:val="5944050C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3B235C71"/>
    <w:multiLevelType w:val="hybridMultilevel"/>
    <w:tmpl w:val="552E1B7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3706F7"/>
    <w:multiLevelType w:val="hybridMultilevel"/>
    <w:tmpl w:val="C052A0FE"/>
    <w:lvl w:ilvl="0" w:tplc="A4EC63A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EB57079"/>
    <w:multiLevelType w:val="hybridMultilevel"/>
    <w:tmpl w:val="4D066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57918"/>
    <w:multiLevelType w:val="hybridMultilevel"/>
    <w:tmpl w:val="A7A4EE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D5C00"/>
    <w:multiLevelType w:val="singleLevel"/>
    <w:tmpl w:val="4AF03410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CF7109"/>
    <w:multiLevelType w:val="hybridMultilevel"/>
    <w:tmpl w:val="4BC0919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47387B16"/>
    <w:multiLevelType w:val="hybridMultilevel"/>
    <w:tmpl w:val="C246A68E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4"/>
        <w:szCs w:val="24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7693B0C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477464D5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9580180"/>
    <w:multiLevelType w:val="hybridMultilevel"/>
    <w:tmpl w:val="CDB40576"/>
    <w:lvl w:ilvl="0" w:tplc="C88E70D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AE74457"/>
    <w:multiLevelType w:val="hybridMultilevel"/>
    <w:tmpl w:val="73AE44AA"/>
    <w:lvl w:ilvl="0" w:tplc="0410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4AF15471"/>
    <w:multiLevelType w:val="hybridMultilevel"/>
    <w:tmpl w:val="78D067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BFC4AB5"/>
    <w:multiLevelType w:val="singleLevel"/>
    <w:tmpl w:val="A4EC63A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4E9039C0"/>
    <w:multiLevelType w:val="singleLevel"/>
    <w:tmpl w:val="5FC0B7B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50017524"/>
    <w:multiLevelType w:val="hybridMultilevel"/>
    <w:tmpl w:val="779C1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A60FC2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53DB3108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58962A0A"/>
    <w:multiLevelType w:val="hybridMultilevel"/>
    <w:tmpl w:val="0CB4B9B2"/>
    <w:lvl w:ilvl="0" w:tplc="AF0E5E6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90E4738"/>
    <w:multiLevelType w:val="hybridMultilevel"/>
    <w:tmpl w:val="ED4ACFB8"/>
    <w:lvl w:ilvl="0" w:tplc="E24C1148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CE7562A"/>
    <w:multiLevelType w:val="singleLevel"/>
    <w:tmpl w:val="B524B17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28B3C04"/>
    <w:multiLevelType w:val="hybridMultilevel"/>
    <w:tmpl w:val="27B84AD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8120C"/>
    <w:multiLevelType w:val="hybridMultilevel"/>
    <w:tmpl w:val="59F230EE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C7101F"/>
    <w:multiLevelType w:val="hybridMultilevel"/>
    <w:tmpl w:val="4D3EC8D8"/>
    <w:lvl w:ilvl="0" w:tplc="36D4BD1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1175323"/>
    <w:multiLevelType w:val="hybridMultilevel"/>
    <w:tmpl w:val="5E0C474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EF6CE1"/>
    <w:multiLevelType w:val="singleLevel"/>
    <w:tmpl w:val="F09A000A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8214B70"/>
    <w:multiLevelType w:val="singleLevel"/>
    <w:tmpl w:val="9912F50A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45" w15:restartNumberingAfterBreak="0">
    <w:nsid w:val="7EB9579B"/>
    <w:multiLevelType w:val="hybridMultilevel"/>
    <w:tmpl w:val="55CE53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E97590"/>
    <w:multiLevelType w:val="hybridMultilevel"/>
    <w:tmpl w:val="D6702FA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6686">
    <w:abstractNumId w:val="15"/>
  </w:num>
  <w:num w:numId="2" w16cid:durableId="105731615">
    <w:abstractNumId w:val="43"/>
  </w:num>
  <w:num w:numId="3" w16cid:durableId="2092501974">
    <w:abstractNumId w:val="26"/>
  </w:num>
  <w:num w:numId="4" w16cid:durableId="570311223">
    <w:abstractNumId w:val="35"/>
  </w:num>
  <w:num w:numId="5" w16cid:durableId="1589266744">
    <w:abstractNumId w:val="23"/>
  </w:num>
  <w:num w:numId="6" w16cid:durableId="906648815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4210817">
    <w:abstractNumId w:val="32"/>
  </w:num>
  <w:num w:numId="8" w16cid:durableId="2141145318">
    <w:abstractNumId w:val="1"/>
  </w:num>
  <w:num w:numId="9" w16cid:durableId="221214106">
    <w:abstractNumId w:val="0"/>
  </w:num>
  <w:num w:numId="10" w16cid:durableId="973950201">
    <w:abstractNumId w:val="14"/>
  </w:num>
  <w:num w:numId="11" w16cid:durableId="132910522">
    <w:abstractNumId w:val="8"/>
  </w:num>
  <w:num w:numId="12" w16cid:durableId="1525248905">
    <w:abstractNumId w:val="3"/>
  </w:num>
  <w:num w:numId="13" w16cid:durableId="1696737186">
    <w:abstractNumId w:val="41"/>
  </w:num>
  <w:num w:numId="14" w16cid:durableId="1757165358">
    <w:abstractNumId w:val="25"/>
  </w:num>
  <w:num w:numId="15" w16cid:durableId="942222156">
    <w:abstractNumId w:val="11"/>
  </w:num>
  <w:num w:numId="16" w16cid:durableId="1456294062">
    <w:abstractNumId w:val="9"/>
  </w:num>
  <w:num w:numId="17" w16cid:durableId="1398165308">
    <w:abstractNumId w:val="34"/>
  </w:num>
  <w:num w:numId="18" w16cid:durableId="1787578352">
    <w:abstractNumId w:val="27"/>
  </w:num>
  <w:num w:numId="19" w16cid:durableId="1772312581">
    <w:abstractNumId w:val="16"/>
  </w:num>
  <w:num w:numId="20" w16cid:durableId="803735816">
    <w:abstractNumId w:val="38"/>
  </w:num>
  <w:num w:numId="21" w16cid:durableId="1374574912">
    <w:abstractNumId w:val="44"/>
  </w:num>
  <w:num w:numId="22" w16cid:durableId="1890260264">
    <w:abstractNumId w:val="6"/>
  </w:num>
  <w:num w:numId="23" w16cid:durableId="1097554377">
    <w:abstractNumId w:val="31"/>
  </w:num>
  <w:num w:numId="24" w16cid:durableId="10955173">
    <w:abstractNumId w:val="20"/>
  </w:num>
  <w:num w:numId="25" w16cid:durableId="854227544">
    <w:abstractNumId w:val="18"/>
  </w:num>
  <w:num w:numId="26" w16cid:durableId="2089111078">
    <w:abstractNumId w:val="36"/>
  </w:num>
  <w:num w:numId="27" w16cid:durableId="1689332547">
    <w:abstractNumId w:val="37"/>
  </w:num>
  <w:num w:numId="28" w16cid:durableId="1757703431">
    <w:abstractNumId w:val="42"/>
  </w:num>
  <w:num w:numId="29" w16cid:durableId="480388087">
    <w:abstractNumId w:val="2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19561134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69508055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465000139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85866943">
    <w:abstractNumId w:val="2"/>
  </w:num>
  <w:num w:numId="34" w16cid:durableId="642394572">
    <w:abstractNumId w:val="7"/>
  </w:num>
  <w:num w:numId="35" w16cid:durableId="1516384364">
    <w:abstractNumId w:val="39"/>
  </w:num>
  <w:num w:numId="36" w16cid:durableId="1693914336">
    <w:abstractNumId w:val="28"/>
  </w:num>
  <w:num w:numId="37" w16cid:durableId="1001587902">
    <w:abstractNumId w:val="5"/>
  </w:num>
  <w:num w:numId="38" w16cid:durableId="2119981677">
    <w:abstractNumId w:val="40"/>
  </w:num>
  <w:num w:numId="39" w16cid:durableId="1801991948">
    <w:abstractNumId w:val="45"/>
  </w:num>
  <w:num w:numId="40" w16cid:durableId="1025863309">
    <w:abstractNumId w:val="46"/>
  </w:num>
  <w:num w:numId="41" w16cid:durableId="1932617837">
    <w:abstractNumId w:val="22"/>
  </w:num>
  <w:num w:numId="42" w16cid:durableId="517238817">
    <w:abstractNumId w:val="17"/>
  </w:num>
  <w:num w:numId="43" w16cid:durableId="300497556">
    <w:abstractNumId w:val="29"/>
  </w:num>
  <w:num w:numId="44" w16cid:durableId="1531916585">
    <w:abstractNumId w:val="30"/>
  </w:num>
  <w:num w:numId="45" w16cid:durableId="1101758307">
    <w:abstractNumId w:val="10"/>
  </w:num>
  <w:num w:numId="46" w16cid:durableId="2041591145">
    <w:abstractNumId w:val="21"/>
  </w:num>
  <w:num w:numId="47" w16cid:durableId="1171021812">
    <w:abstractNumId w:val="19"/>
  </w:num>
  <w:num w:numId="48" w16cid:durableId="7275329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0C2"/>
    <w:rsid w:val="00011F28"/>
    <w:rsid w:val="000142F7"/>
    <w:rsid w:val="00020694"/>
    <w:rsid w:val="000323D4"/>
    <w:rsid w:val="00033BFC"/>
    <w:rsid w:val="00036088"/>
    <w:rsid w:val="0003637F"/>
    <w:rsid w:val="0003737C"/>
    <w:rsid w:val="00042007"/>
    <w:rsid w:val="0006046A"/>
    <w:rsid w:val="00073954"/>
    <w:rsid w:val="00085C58"/>
    <w:rsid w:val="000921C9"/>
    <w:rsid w:val="000970F4"/>
    <w:rsid w:val="000A20C2"/>
    <w:rsid w:val="000A5875"/>
    <w:rsid w:val="000B3958"/>
    <w:rsid w:val="000B4E7E"/>
    <w:rsid w:val="000B7B4E"/>
    <w:rsid w:val="000C1264"/>
    <w:rsid w:val="000E2438"/>
    <w:rsid w:val="000E3B4D"/>
    <w:rsid w:val="000E6334"/>
    <w:rsid w:val="000F332B"/>
    <w:rsid w:val="000F716A"/>
    <w:rsid w:val="00104050"/>
    <w:rsid w:val="00110C3E"/>
    <w:rsid w:val="00113538"/>
    <w:rsid w:val="00121694"/>
    <w:rsid w:val="001250CA"/>
    <w:rsid w:val="00127C73"/>
    <w:rsid w:val="0013594C"/>
    <w:rsid w:val="00144B98"/>
    <w:rsid w:val="00146D23"/>
    <w:rsid w:val="00146F22"/>
    <w:rsid w:val="00150057"/>
    <w:rsid w:val="00151394"/>
    <w:rsid w:val="001616C8"/>
    <w:rsid w:val="00165D9D"/>
    <w:rsid w:val="00171766"/>
    <w:rsid w:val="00183ED2"/>
    <w:rsid w:val="001933BA"/>
    <w:rsid w:val="0019442B"/>
    <w:rsid w:val="001A0177"/>
    <w:rsid w:val="001B4C43"/>
    <w:rsid w:val="001B7CB7"/>
    <w:rsid w:val="001C77BE"/>
    <w:rsid w:val="001F697A"/>
    <w:rsid w:val="00210B10"/>
    <w:rsid w:val="00222244"/>
    <w:rsid w:val="00225E6D"/>
    <w:rsid w:val="00226726"/>
    <w:rsid w:val="002279E1"/>
    <w:rsid w:val="00234E4B"/>
    <w:rsid w:val="00242FB1"/>
    <w:rsid w:val="00245ADF"/>
    <w:rsid w:val="00252A3D"/>
    <w:rsid w:val="00252D45"/>
    <w:rsid w:val="002701DD"/>
    <w:rsid w:val="002707DC"/>
    <w:rsid w:val="00272B8E"/>
    <w:rsid w:val="00276617"/>
    <w:rsid w:val="00280297"/>
    <w:rsid w:val="00281666"/>
    <w:rsid w:val="002833B7"/>
    <w:rsid w:val="00284DCB"/>
    <w:rsid w:val="0028672F"/>
    <w:rsid w:val="00287B0C"/>
    <w:rsid w:val="00290F55"/>
    <w:rsid w:val="002A0568"/>
    <w:rsid w:val="002B2061"/>
    <w:rsid w:val="002B24C7"/>
    <w:rsid w:val="002B7F19"/>
    <w:rsid w:val="002C083D"/>
    <w:rsid w:val="002C2390"/>
    <w:rsid w:val="002C610A"/>
    <w:rsid w:val="002E42FD"/>
    <w:rsid w:val="002E4B10"/>
    <w:rsid w:val="002F2E0C"/>
    <w:rsid w:val="003002A2"/>
    <w:rsid w:val="00303450"/>
    <w:rsid w:val="00304741"/>
    <w:rsid w:val="0030619C"/>
    <w:rsid w:val="003103B9"/>
    <w:rsid w:val="00320933"/>
    <w:rsid w:val="00332543"/>
    <w:rsid w:val="00335BE4"/>
    <w:rsid w:val="00346AB1"/>
    <w:rsid w:val="00354029"/>
    <w:rsid w:val="003552FE"/>
    <w:rsid w:val="0035605B"/>
    <w:rsid w:val="003603DB"/>
    <w:rsid w:val="00365FBE"/>
    <w:rsid w:val="00387731"/>
    <w:rsid w:val="00391EA9"/>
    <w:rsid w:val="003962D6"/>
    <w:rsid w:val="003C0C92"/>
    <w:rsid w:val="003C163E"/>
    <w:rsid w:val="003C47EC"/>
    <w:rsid w:val="003C4918"/>
    <w:rsid w:val="003C63B8"/>
    <w:rsid w:val="003D088B"/>
    <w:rsid w:val="003D1C5C"/>
    <w:rsid w:val="003E6A01"/>
    <w:rsid w:val="003F4C14"/>
    <w:rsid w:val="003F558F"/>
    <w:rsid w:val="003F5DF7"/>
    <w:rsid w:val="00401B88"/>
    <w:rsid w:val="00402B64"/>
    <w:rsid w:val="00406F4B"/>
    <w:rsid w:val="0041016C"/>
    <w:rsid w:val="0042493E"/>
    <w:rsid w:val="00432B0B"/>
    <w:rsid w:val="004337AD"/>
    <w:rsid w:val="004416A0"/>
    <w:rsid w:val="00446263"/>
    <w:rsid w:val="004464B6"/>
    <w:rsid w:val="00456924"/>
    <w:rsid w:val="00482B9C"/>
    <w:rsid w:val="00495FDA"/>
    <w:rsid w:val="004C7DAC"/>
    <w:rsid w:val="004D105B"/>
    <w:rsid w:val="004D3860"/>
    <w:rsid w:val="004D4802"/>
    <w:rsid w:val="004F2758"/>
    <w:rsid w:val="004F4BB0"/>
    <w:rsid w:val="004F6882"/>
    <w:rsid w:val="00501CC4"/>
    <w:rsid w:val="005034DF"/>
    <w:rsid w:val="00517878"/>
    <w:rsid w:val="00521AA4"/>
    <w:rsid w:val="005276C5"/>
    <w:rsid w:val="005315D7"/>
    <w:rsid w:val="005328D8"/>
    <w:rsid w:val="00533F9A"/>
    <w:rsid w:val="005366CA"/>
    <w:rsid w:val="00541205"/>
    <w:rsid w:val="005423A5"/>
    <w:rsid w:val="005431BC"/>
    <w:rsid w:val="00544FA7"/>
    <w:rsid w:val="00555CFD"/>
    <w:rsid w:val="00556228"/>
    <w:rsid w:val="0056337B"/>
    <w:rsid w:val="00574603"/>
    <w:rsid w:val="00574CBC"/>
    <w:rsid w:val="00575153"/>
    <w:rsid w:val="00575710"/>
    <w:rsid w:val="00576045"/>
    <w:rsid w:val="00576C2B"/>
    <w:rsid w:val="005806D4"/>
    <w:rsid w:val="00582055"/>
    <w:rsid w:val="0058213A"/>
    <w:rsid w:val="00592159"/>
    <w:rsid w:val="00593E51"/>
    <w:rsid w:val="0059565E"/>
    <w:rsid w:val="0059663A"/>
    <w:rsid w:val="005B38BE"/>
    <w:rsid w:val="005B58AF"/>
    <w:rsid w:val="005C284D"/>
    <w:rsid w:val="005F1304"/>
    <w:rsid w:val="005F6223"/>
    <w:rsid w:val="005F6A3C"/>
    <w:rsid w:val="005F6F95"/>
    <w:rsid w:val="006109A4"/>
    <w:rsid w:val="00611504"/>
    <w:rsid w:val="00611FD4"/>
    <w:rsid w:val="00621458"/>
    <w:rsid w:val="00622111"/>
    <w:rsid w:val="00625104"/>
    <w:rsid w:val="00633426"/>
    <w:rsid w:val="00647240"/>
    <w:rsid w:val="00653E95"/>
    <w:rsid w:val="0066085A"/>
    <w:rsid w:val="0066164D"/>
    <w:rsid w:val="00662020"/>
    <w:rsid w:val="00670D5F"/>
    <w:rsid w:val="00671203"/>
    <w:rsid w:val="00674624"/>
    <w:rsid w:val="0068182A"/>
    <w:rsid w:val="00682A5D"/>
    <w:rsid w:val="00685A2B"/>
    <w:rsid w:val="00685C10"/>
    <w:rsid w:val="0069266C"/>
    <w:rsid w:val="00695F59"/>
    <w:rsid w:val="006B3EE7"/>
    <w:rsid w:val="006D2026"/>
    <w:rsid w:val="006E0E5C"/>
    <w:rsid w:val="006E299A"/>
    <w:rsid w:val="006E5490"/>
    <w:rsid w:val="00705A75"/>
    <w:rsid w:val="007202ED"/>
    <w:rsid w:val="007327D0"/>
    <w:rsid w:val="00737B82"/>
    <w:rsid w:val="00742618"/>
    <w:rsid w:val="00753CF6"/>
    <w:rsid w:val="0075606D"/>
    <w:rsid w:val="0076182E"/>
    <w:rsid w:val="00761E0C"/>
    <w:rsid w:val="00763EDD"/>
    <w:rsid w:val="00770706"/>
    <w:rsid w:val="00775A0D"/>
    <w:rsid w:val="007869DD"/>
    <w:rsid w:val="00790B55"/>
    <w:rsid w:val="007925BF"/>
    <w:rsid w:val="007A5454"/>
    <w:rsid w:val="007A6C7F"/>
    <w:rsid w:val="007B38F8"/>
    <w:rsid w:val="007D10C8"/>
    <w:rsid w:val="007E2963"/>
    <w:rsid w:val="007E7FD1"/>
    <w:rsid w:val="00826928"/>
    <w:rsid w:val="00827A7B"/>
    <w:rsid w:val="0083182E"/>
    <w:rsid w:val="00840017"/>
    <w:rsid w:val="00843CD9"/>
    <w:rsid w:val="00852980"/>
    <w:rsid w:val="00856863"/>
    <w:rsid w:val="00860E94"/>
    <w:rsid w:val="0086198F"/>
    <w:rsid w:val="00863230"/>
    <w:rsid w:val="00866BDC"/>
    <w:rsid w:val="008A44CD"/>
    <w:rsid w:val="008B66B4"/>
    <w:rsid w:val="008C3C2C"/>
    <w:rsid w:val="008C76E8"/>
    <w:rsid w:val="008D3C6C"/>
    <w:rsid w:val="008E06AD"/>
    <w:rsid w:val="008E4D7C"/>
    <w:rsid w:val="008F5765"/>
    <w:rsid w:val="008F6C0A"/>
    <w:rsid w:val="008F7A74"/>
    <w:rsid w:val="00904F89"/>
    <w:rsid w:val="0091605C"/>
    <w:rsid w:val="00933B2C"/>
    <w:rsid w:val="00933C6B"/>
    <w:rsid w:val="00957131"/>
    <w:rsid w:val="009600A7"/>
    <w:rsid w:val="00973BB4"/>
    <w:rsid w:val="0098037D"/>
    <w:rsid w:val="00983A28"/>
    <w:rsid w:val="00983E9B"/>
    <w:rsid w:val="0098505E"/>
    <w:rsid w:val="0099031A"/>
    <w:rsid w:val="009A31CE"/>
    <w:rsid w:val="009B131D"/>
    <w:rsid w:val="009B4350"/>
    <w:rsid w:val="009C373C"/>
    <w:rsid w:val="009E1398"/>
    <w:rsid w:val="009E521E"/>
    <w:rsid w:val="009F53FC"/>
    <w:rsid w:val="009F799E"/>
    <w:rsid w:val="00A001B1"/>
    <w:rsid w:val="00A020E9"/>
    <w:rsid w:val="00A13961"/>
    <w:rsid w:val="00A14DBD"/>
    <w:rsid w:val="00A22BAC"/>
    <w:rsid w:val="00A338DA"/>
    <w:rsid w:val="00A526C8"/>
    <w:rsid w:val="00A62393"/>
    <w:rsid w:val="00A66142"/>
    <w:rsid w:val="00AA05FA"/>
    <w:rsid w:val="00AA1018"/>
    <w:rsid w:val="00AA7C3F"/>
    <w:rsid w:val="00AB0998"/>
    <w:rsid w:val="00AB37B4"/>
    <w:rsid w:val="00AE30C2"/>
    <w:rsid w:val="00AE310F"/>
    <w:rsid w:val="00AF0FF5"/>
    <w:rsid w:val="00B027D0"/>
    <w:rsid w:val="00B05745"/>
    <w:rsid w:val="00B077B4"/>
    <w:rsid w:val="00B27F37"/>
    <w:rsid w:val="00B31096"/>
    <w:rsid w:val="00B3479E"/>
    <w:rsid w:val="00B372CA"/>
    <w:rsid w:val="00B3759F"/>
    <w:rsid w:val="00B42DEA"/>
    <w:rsid w:val="00B45241"/>
    <w:rsid w:val="00B57521"/>
    <w:rsid w:val="00B575BE"/>
    <w:rsid w:val="00B6461A"/>
    <w:rsid w:val="00B77D8B"/>
    <w:rsid w:val="00B805E3"/>
    <w:rsid w:val="00B904AF"/>
    <w:rsid w:val="00B9319C"/>
    <w:rsid w:val="00B96A7F"/>
    <w:rsid w:val="00BB65BB"/>
    <w:rsid w:val="00BB6D38"/>
    <w:rsid w:val="00BE21B6"/>
    <w:rsid w:val="00BE3B4C"/>
    <w:rsid w:val="00BE74C1"/>
    <w:rsid w:val="00BF2105"/>
    <w:rsid w:val="00C0344E"/>
    <w:rsid w:val="00C04D03"/>
    <w:rsid w:val="00C06EAE"/>
    <w:rsid w:val="00C07CCC"/>
    <w:rsid w:val="00C2077D"/>
    <w:rsid w:val="00C24163"/>
    <w:rsid w:val="00C35C3B"/>
    <w:rsid w:val="00C43831"/>
    <w:rsid w:val="00C4483A"/>
    <w:rsid w:val="00C52F5C"/>
    <w:rsid w:val="00C6106A"/>
    <w:rsid w:val="00C67CE5"/>
    <w:rsid w:val="00C709F5"/>
    <w:rsid w:val="00C74E46"/>
    <w:rsid w:val="00C75DC6"/>
    <w:rsid w:val="00C76B22"/>
    <w:rsid w:val="00C85D65"/>
    <w:rsid w:val="00CB7890"/>
    <w:rsid w:val="00CC64EA"/>
    <w:rsid w:val="00CE62F2"/>
    <w:rsid w:val="00CF6F35"/>
    <w:rsid w:val="00D020B2"/>
    <w:rsid w:val="00D16DC9"/>
    <w:rsid w:val="00D20CDF"/>
    <w:rsid w:val="00D3125C"/>
    <w:rsid w:val="00D417D7"/>
    <w:rsid w:val="00D468FA"/>
    <w:rsid w:val="00D47153"/>
    <w:rsid w:val="00D50BF7"/>
    <w:rsid w:val="00D52654"/>
    <w:rsid w:val="00D552D6"/>
    <w:rsid w:val="00D933F5"/>
    <w:rsid w:val="00DA0926"/>
    <w:rsid w:val="00DB6BEE"/>
    <w:rsid w:val="00DC2E26"/>
    <w:rsid w:val="00DD1129"/>
    <w:rsid w:val="00DD1F8B"/>
    <w:rsid w:val="00DE1662"/>
    <w:rsid w:val="00DE4240"/>
    <w:rsid w:val="00DF0339"/>
    <w:rsid w:val="00E021AE"/>
    <w:rsid w:val="00E12585"/>
    <w:rsid w:val="00E1383E"/>
    <w:rsid w:val="00E20CE7"/>
    <w:rsid w:val="00E36838"/>
    <w:rsid w:val="00E375C5"/>
    <w:rsid w:val="00E40887"/>
    <w:rsid w:val="00E413C7"/>
    <w:rsid w:val="00E4366B"/>
    <w:rsid w:val="00E445AA"/>
    <w:rsid w:val="00E45749"/>
    <w:rsid w:val="00E52397"/>
    <w:rsid w:val="00E62EA8"/>
    <w:rsid w:val="00E71C91"/>
    <w:rsid w:val="00E7325A"/>
    <w:rsid w:val="00E754BE"/>
    <w:rsid w:val="00E847BC"/>
    <w:rsid w:val="00E86556"/>
    <w:rsid w:val="00EA35A5"/>
    <w:rsid w:val="00EA7174"/>
    <w:rsid w:val="00EB292E"/>
    <w:rsid w:val="00EB34F9"/>
    <w:rsid w:val="00EB4B7F"/>
    <w:rsid w:val="00EC7E64"/>
    <w:rsid w:val="00ED74F4"/>
    <w:rsid w:val="00EF6F03"/>
    <w:rsid w:val="00F02A4C"/>
    <w:rsid w:val="00F07BF0"/>
    <w:rsid w:val="00F109DF"/>
    <w:rsid w:val="00F224B2"/>
    <w:rsid w:val="00F25794"/>
    <w:rsid w:val="00F40C4E"/>
    <w:rsid w:val="00F416CD"/>
    <w:rsid w:val="00F42705"/>
    <w:rsid w:val="00F55077"/>
    <w:rsid w:val="00F56EFA"/>
    <w:rsid w:val="00F60B7E"/>
    <w:rsid w:val="00F63162"/>
    <w:rsid w:val="00F64A5C"/>
    <w:rsid w:val="00FB28C4"/>
    <w:rsid w:val="00FC404F"/>
    <w:rsid w:val="00FC7E7F"/>
    <w:rsid w:val="00FD1D39"/>
    <w:rsid w:val="00FD37A8"/>
    <w:rsid w:val="00FF2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CC4A7F7"/>
  <w15:docId w15:val="{3C17CA1F-18CE-4047-9D96-2665621AC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F332B"/>
  </w:style>
  <w:style w:type="paragraph" w:styleId="Titolo1">
    <w:name w:val="heading 1"/>
    <w:basedOn w:val="Normale"/>
    <w:next w:val="Normale"/>
    <w:qFormat/>
    <w:rsid w:val="000F332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F332B"/>
    <w:pPr>
      <w:keepNext/>
      <w:jc w:val="right"/>
      <w:outlineLvl w:val="1"/>
    </w:pPr>
    <w:rPr>
      <w:rFonts w:ascii="Book Antiqua" w:hAnsi="Book Antiqua"/>
      <w:b/>
      <w:caps/>
      <w:sz w:val="24"/>
      <w:u w:val="single"/>
    </w:rPr>
  </w:style>
  <w:style w:type="paragraph" w:styleId="Titolo3">
    <w:name w:val="heading 3"/>
    <w:basedOn w:val="Normale"/>
    <w:next w:val="Normale"/>
    <w:qFormat/>
    <w:rsid w:val="000F332B"/>
    <w:pPr>
      <w:keepNext/>
      <w:outlineLvl w:val="2"/>
    </w:pPr>
    <w:rPr>
      <w:rFonts w:ascii="Book Antiqua" w:hAnsi="Book Antiqua"/>
      <w:sz w:val="24"/>
    </w:rPr>
  </w:style>
  <w:style w:type="paragraph" w:styleId="Titolo4">
    <w:name w:val="heading 4"/>
    <w:basedOn w:val="Normale"/>
    <w:next w:val="Normale"/>
    <w:qFormat/>
    <w:rsid w:val="000F332B"/>
    <w:pPr>
      <w:keepNext/>
      <w:jc w:val="center"/>
      <w:outlineLvl w:val="3"/>
    </w:pPr>
    <w:rPr>
      <w:rFonts w:ascii="Book Antiqua" w:hAnsi="Book Antiqua"/>
      <w:sz w:val="24"/>
    </w:rPr>
  </w:style>
  <w:style w:type="paragraph" w:styleId="Titolo5">
    <w:name w:val="heading 5"/>
    <w:basedOn w:val="Normale"/>
    <w:next w:val="Normale"/>
    <w:qFormat/>
    <w:rsid w:val="000F332B"/>
    <w:pPr>
      <w:keepNext/>
      <w:outlineLvl w:val="4"/>
    </w:pPr>
    <w:rPr>
      <w:rFonts w:ascii="Book Antiqua" w:hAnsi="Book Antiqua"/>
      <w:sz w:val="24"/>
    </w:rPr>
  </w:style>
  <w:style w:type="paragraph" w:styleId="Titolo6">
    <w:name w:val="heading 6"/>
    <w:basedOn w:val="Normale"/>
    <w:next w:val="Normale"/>
    <w:qFormat/>
    <w:rsid w:val="000F332B"/>
    <w:pPr>
      <w:keepNext/>
      <w:tabs>
        <w:tab w:val="left" w:pos="5954"/>
      </w:tabs>
      <w:jc w:val="both"/>
      <w:outlineLvl w:val="5"/>
    </w:pPr>
    <w:rPr>
      <w:rFonts w:ascii="Book Antiqua" w:hAnsi="Book Antiqua"/>
      <w:iCs/>
      <w:sz w:val="24"/>
      <w:szCs w:val="24"/>
    </w:rPr>
  </w:style>
  <w:style w:type="paragraph" w:styleId="Titolo7">
    <w:name w:val="heading 7"/>
    <w:basedOn w:val="Normale"/>
    <w:next w:val="Normale"/>
    <w:qFormat/>
    <w:rsid w:val="000F332B"/>
    <w:pPr>
      <w:keepNext/>
      <w:pBdr>
        <w:between w:val="single" w:sz="4" w:space="1" w:color="auto"/>
      </w:pBdr>
      <w:jc w:val="right"/>
      <w:outlineLvl w:val="6"/>
    </w:pPr>
    <w:rPr>
      <w:rFonts w:ascii="Book Antiqua" w:hAnsi="Book Antiqua"/>
      <w:sz w:val="24"/>
      <w:u w:val="single"/>
    </w:rPr>
  </w:style>
  <w:style w:type="paragraph" w:styleId="Titolo8">
    <w:name w:val="heading 8"/>
    <w:basedOn w:val="Normale"/>
    <w:next w:val="Normale"/>
    <w:qFormat/>
    <w:rsid w:val="000F332B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0F332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0F332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0F332B"/>
    <w:pPr>
      <w:tabs>
        <w:tab w:val="center" w:pos="4819"/>
        <w:tab w:val="right" w:pos="9638"/>
      </w:tabs>
    </w:pPr>
  </w:style>
  <w:style w:type="paragraph" w:styleId="Indirizzodestinatario">
    <w:name w:val="envelope address"/>
    <w:basedOn w:val="Normale"/>
    <w:rsid w:val="000F332B"/>
    <w:pPr>
      <w:framePr w:w="7920" w:h="1980" w:hRule="exact" w:hSpace="141" w:wrap="auto" w:hAnchor="page" w:xAlign="center" w:yAlign="bottom"/>
      <w:ind w:left="2880"/>
    </w:pPr>
    <w:rPr>
      <w:sz w:val="24"/>
    </w:rPr>
  </w:style>
  <w:style w:type="paragraph" w:styleId="Indirizzomittente">
    <w:name w:val="envelope return"/>
    <w:basedOn w:val="Normale"/>
    <w:rsid w:val="000F332B"/>
    <w:pPr>
      <w:framePr w:w="4320" w:h="1440" w:hRule="exact" w:hSpace="141" w:wrap="auto" w:hAnchor="page" w:x="1917" w:yAlign="top"/>
    </w:pPr>
  </w:style>
  <w:style w:type="character" w:styleId="Collegamentoipertestuale">
    <w:name w:val="Hyperlink"/>
    <w:rsid w:val="000F332B"/>
    <w:rPr>
      <w:color w:val="0000FF"/>
      <w:u w:val="single"/>
    </w:rPr>
  </w:style>
  <w:style w:type="paragraph" w:styleId="Elenco">
    <w:name w:val="List"/>
    <w:basedOn w:val="Normale"/>
    <w:rsid w:val="000F332B"/>
    <w:pPr>
      <w:ind w:left="283" w:hanging="283"/>
    </w:pPr>
  </w:style>
  <w:style w:type="paragraph" w:styleId="Corpotesto">
    <w:name w:val="Body Text"/>
    <w:basedOn w:val="Normale"/>
    <w:rsid w:val="000F332B"/>
    <w:pPr>
      <w:spacing w:after="120"/>
    </w:pPr>
  </w:style>
  <w:style w:type="paragraph" w:styleId="Titolo">
    <w:name w:val="Title"/>
    <w:basedOn w:val="Normale"/>
    <w:qFormat/>
    <w:rsid w:val="000F332B"/>
    <w:pPr>
      <w:ind w:left="1701" w:right="566"/>
      <w:jc w:val="center"/>
    </w:pPr>
    <w:rPr>
      <w:b/>
      <w:sz w:val="24"/>
    </w:rPr>
  </w:style>
  <w:style w:type="paragraph" w:styleId="Sottotitolo">
    <w:name w:val="Subtitle"/>
    <w:basedOn w:val="Normale"/>
    <w:qFormat/>
    <w:rsid w:val="000F332B"/>
    <w:rPr>
      <w:rFonts w:ascii="Arial" w:hAnsi="Arial"/>
      <w:u w:val="single"/>
    </w:rPr>
  </w:style>
  <w:style w:type="paragraph" w:styleId="Didascalia">
    <w:name w:val="caption"/>
    <w:basedOn w:val="Normale"/>
    <w:next w:val="Normale"/>
    <w:qFormat/>
    <w:rsid w:val="000F332B"/>
    <w:pPr>
      <w:jc w:val="center"/>
    </w:pPr>
    <w:rPr>
      <w:rFonts w:ascii="Book Antiqua" w:hAnsi="Book Antiqua"/>
      <w:sz w:val="28"/>
    </w:rPr>
  </w:style>
  <w:style w:type="paragraph" w:styleId="Testofumetto">
    <w:name w:val="Balloon Text"/>
    <w:basedOn w:val="Normale"/>
    <w:semiHidden/>
    <w:rsid w:val="000F332B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0F332B"/>
    <w:pPr>
      <w:spacing w:after="120"/>
      <w:ind w:left="283"/>
    </w:pPr>
  </w:style>
  <w:style w:type="paragraph" w:styleId="Corpodeltesto2">
    <w:name w:val="Body Text 2"/>
    <w:basedOn w:val="Normale"/>
    <w:rsid w:val="000F332B"/>
    <w:pPr>
      <w:spacing w:after="120" w:line="480" w:lineRule="auto"/>
    </w:pPr>
  </w:style>
  <w:style w:type="paragraph" w:styleId="Rientrocorpodeltesto2">
    <w:name w:val="Body Text Indent 2"/>
    <w:basedOn w:val="Normale"/>
    <w:rsid w:val="000F332B"/>
    <w:pPr>
      <w:spacing w:after="120" w:line="480" w:lineRule="auto"/>
      <w:ind w:left="283"/>
    </w:pPr>
  </w:style>
  <w:style w:type="paragraph" w:styleId="Rientrocorpodeltesto3">
    <w:name w:val="Body Text Indent 3"/>
    <w:basedOn w:val="Normale"/>
    <w:rsid w:val="000F332B"/>
    <w:pPr>
      <w:spacing w:line="360" w:lineRule="auto"/>
      <w:ind w:firstLine="709"/>
      <w:jc w:val="both"/>
    </w:pPr>
    <w:rPr>
      <w:rFonts w:ascii="Book Antiqua" w:hAnsi="Book Antiqua"/>
      <w:sz w:val="24"/>
      <w:szCs w:val="24"/>
      <w:u w:val="single"/>
    </w:rPr>
  </w:style>
  <w:style w:type="paragraph" w:styleId="Corpodeltesto3">
    <w:name w:val="Body Text 3"/>
    <w:basedOn w:val="Normale"/>
    <w:rsid w:val="000F332B"/>
    <w:pPr>
      <w:spacing w:line="480" w:lineRule="auto"/>
      <w:jc w:val="both"/>
    </w:pPr>
    <w:rPr>
      <w:rFonts w:ascii="Book Antiqua" w:hAnsi="Book Antiqua"/>
      <w:sz w:val="24"/>
    </w:rPr>
  </w:style>
  <w:style w:type="table" w:styleId="Grigliatabella">
    <w:name w:val="Table Grid"/>
    <w:basedOn w:val="Tabellanormale"/>
    <w:rsid w:val="00D47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uiPriority w:val="22"/>
    <w:qFormat/>
    <w:rsid w:val="000E2438"/>
    <w:rPr>
      <w:rFonts w:cs="Times New Roman"/>
      <w:b/>
      <w:bCs/>
    </w:rPr>
  </w:style>
  <w:style w:type="paragraph" w:styleId="NormaleWeb">
    <w:name w:val="Normal (Web)"/>
    <w:basedOn w:val="Normale"/>
    <w:rsid w:val="00C709F5"/>
    <w:pPr>
      <w:spacing w:before="100" w:beforeAutospacing="1" w:after="100" w:afterAutospacing="1"/>
    </w:pPr>
    <w:rPr>
      <w:sz w:val="24"/>
      <w:szCs w:val="24"/>
    </w:rPr>
  </w:style>
  <w:style w:type="character" w:styleId="Enfasicorsivo">
    <w:name w:val="Emphasis"/>
    <w:qFormat/>
    <w:rsid w:val="00C709F5"/>
    <w:rPr>
      <w:rFonts w:cs="Times New Roman"/>
      <w:i/>
      <w:iCs/>
    </w:rPr>
  </w:style>
  <w:style w:type="paragraph" w:customStyle="1" w:styleId="t6">
    <w:name w:val="t6"/>
    <w:basedOn w:val="Normale"/>
    <w:rsid w:val="00242FB1"/>
    <w:pPr>
      <w:widowControl w:val="0"/>
      <w:snapToGrid w:val="0"/>
      <w:spacing w:line="280" w:lineRule="atLeast"/>
    </w:pPr>
    <w:rPr>
      <w:sz w:val="24"/>
    </w:rPr>
  </w:style>
  <w:style w:type="paragraph" w:customStyle="1" w:styleId="p10">
    <w:name w:val="p10"/>
    <w:basedOn w:val="Normale"/>
    <w:rsid w:val="00242FB1"/>
    <w:pPr>
      <w:widowControl w:val="0"/>
      <w:tabs>
        <w:tab w:val="left" w:pos="1040"/>
      </w:tabs>
      <w:snapToGrid w:val="0"/>
      <w:spacing w:line="280" w:lineRule="atLeast"/>
    </w:pPr>
    <w:rPr>
      <w:sz w:val="24"/>
    </w:rPr>
  </w:style>
  <w:style w:type="character" w:customStyle="1" w:styleId="IntestazioneCarattere">
    <w:name w:val="Intestazione Carattere"/>
    <w:basedOn w:val="Carpredefinitoparagrafo"/>
    <w:link w:val="Intestazione"/>
    <w:rsid w:val="00B45241"/>
  </w:style>
  <w:style w:type="paragraph" w:styleId="Paragrafoelenco">
    <w:name w:val="List Paragraph"/>
    <w:basedOn w:val="Normale"/>
    <w:uiPriority w:val="34"/>
    <w:qFormat/>
    <w:rsid w:val="003103B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7A6C7F"/>
    <w:pPr>
      <w:widowControl w:val="0"/>
      <w:autoSpaceDE w:val="0"/>
      <w:autoSpaceDN w:val="0"/>
      <w:ind w:left="1976" w:right="133" w:hanging="1844"/>
      <w:jc w:val="both"/>
      <w:outlineLvl w:val="1"/>
    </w:pPr>
    <w:rPr>
      <w:rFonts w:ascii="Tahoma" w:eastAsia="Tahoma" w:hAnsi="Tahoma" w:cs="Tahoma"/>
      <w:i/>
      <w:sz w:val="23"/>
      <w:szCs w:val="23"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7A6C7F"/>
    <w:pPr>
      <w:widowControl w:val="0"/>
      <w:autoSpaceDE w:val="0"/>
      <w:autoSpaceDN w:val="0"/>
      <w:ind w:left="4716"/>
      <w:outlineLvl w:val="2"/>
    </w:pPr>
    <w:rPr>
      <w:rFonts w:ascii="Tahoma" w:eastAsia="Tahoma" w:hAnsi="Tahoma" w:cs="Tahoma"/>
      <w:b/>
      <w:bCs/>
      <w:sz w:val="22"/>
      <w:szCs w:val="22"/>
      <w:lang w:val="en-US" w:eastAsia="en-US"/>
    </w:rPr>
  </w:style>
  <w:style w:type="character" w:customStyle="1" w:styleId="Nessuno">
    <w:name w:val="Nessuno"/>
    <w:rsid w:val="004F2758"/>
  </w:style>
  <w:style w:type="paragraph" w:customStyle="1" w:styleId="Corpo">
    <w:name w:val="Corpo"/>
    <w:rsid w:val="004F2758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7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8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aic875005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wmf"/><Relationship Id="rId5" Type="http://schemas.openxmlformats.org/officeDocument/2006/relationships/image" Target="media/image3.png"/><Relationship Id="rId4" Type="http://schemas.openxmlformats.org/officeDocument/2006/relationships/hyperlink" Target="mailto:baic875005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Intestazione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7BBEA4-3EFB-48E8-A4AE-27EDBC3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Intestazione</Template>
  <TotalTime>1</TotalTime>
  <Pages>1</Pages>
  <Words>149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Prot. n.</vt:lpstr>
    </vt:vector>
  </TitlesOfParts>
  <Company>Hewlett-Packard Company</Company>
  <LinksUpToDate>false</LinksUpToDate>
  <CharactersWithSpaces>1686</CharactersWithSpaces>
  <SharedDoc>false</SharedDoc>
  <HLinks>
    <vt:vector size="12" baseType="variant"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mailto:baic875005@pec.istruzione.it</vt:lpwstr>
      </vt:variant>
      <vt:variant>
        <vt:lpwstr/>
      </vt:variant>
      <vt:variant>
        <vt:i4>786491</vt:i4>
      </vt:variant>
      <vt:variant>
        <vt:i4>0</vt:i4>
      </vt:variant>
      <vt:variant>
        <vt:i4>0</vt:i4>
      </vt:variant>
      <vt:variant>
        <vt:i4>5</vt:i4>
      </vt:variant>
      <vt:variant>
        <vt:lpwstr>mailto:baic875005@istruzione.it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Prot. n.</dc:title>
  <dc:creator>I.ALBERGHIERO - CASTELLANA G.</dc:creator>
  <cp:lastModifiedBy>utente16</cp:lastModifiedBy>
  <cp:revision>2</cp:revision>
  <cp:lastPrinted>2023-02-09T09:03:00Z</cp:lastPrinted>
  <dcterms:created xsi:type="dcterms:W3CDTF">2023-05-25T09:41:00Z</dcterms:created>
  <dcterms:modified xsi:type="dcterms:W3CDTF">2023-05-25T09:41:00Z</dcterms:modified>
</cp:coreProperties>
</file>