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24D57FD" w14:textId="6EFE4A2C" w:rsidR="00B96A7F" w:rsidRPr="00611504" w:rsidRDefault="00B96A7F" w:rsidP="004F2758">
      <w:pPr>
        <w:jc w:val="both"/>
        <w:rPr>
          <w:rFonts w:ascii="Bookman Old Style" w:hAnsi="Bookman Old Style"/>
          <w:bCs/>
          <w:i/>
          <w:sz w:val="22"/>
          <w:szCs w:val="22"/>
        </w:rPr>
      </w:pPr>
    </w:p>
    <w:p w14:paraId="3DE8B64C" w14:textId="3A71865E" w:rsidR="00FA53FD" w:rsidRDefault="00FA53FD" w:rsidP="00FA53FD">
      <w:pPr>
        <w:tabs>
          <w:tab w:val="left" w:pos="6237"/>
          <w:tab w:val="left" w:pos="6663"/>
        </w:tabs>
        <w:jc w:val="both"/>
        <w:rPr>
          <w:b/>
        </w:rPr>
      </w:pPr>
      <w:r>
        <w:rPr>
          <w:b/>
        </w:rPr>
        <w:tab/>
        <w:t>All’Alunno ___________________</w:t>
      </w:r>
    </w:p>
    <w:p w14:paraId="23A665CA" w14:textId="77777777" w:rsidR="00FA53FD" w:rsidRDefault="00FA53FD" w:rsidP="00FA53FD">
      <w:pPr>
        <w:tabs>
          <w:tab w:val="left" w:pos="6237"/>
          <w:tab w:val="left" w:pos="6663"/>
        </w:tabs>
        <w:jc w:val="both"/>
        <w:rPr>
          <w:b/>
        </w:rPr>
      </w:pPr>
      <w:r>
        <w:rPr>
          <w:b/>
        </w:rPr>
        <w:tab/>
        <w:t>Ai</w:t>
      </w:r>
      <w:r>
        <w:rPr>
          <w:b/>
        </w:rPr>
        <w:tab/>
        <w:t>Genitori dell’alunno stesso</w:t>
      </w:r>
    </w:p>
    <w:p w14:paraId="419BCA9A" w14:textId="77777777" w:rsidR="00FA53FD" w:rsidRDefault="00FA53FD" w:rsidP="00FA53FD">
      <w:pPr>
        <w:tabs>
          <w:tab w:val="left" w:pos="6237"/>
          <w:tab w:val="left" w:pos="6663"/>
        </w:tabs>
        <w:jc w:val="both"/>
        <w:rPr>
          <w:b/>
        </w:rPr>
      </w:pPr>
      <w:r>
        <w:rPr>
          <w:b/>
        </w:rPr>
        <w:tab/>
        <w:t>Al</w:t>
      </w:r>
      <w:r>
        <w:rPr>
          <w:b/>
        </w:rPr>
        <w:tab/>
        <w:t>Coordinatore di classe</w:t>
      </w:r>
    </w:p>
    <w:p w14:paraId="10B85615" w14:textId="77777777" w:rsidR="00FA53FD" w:rsidRDefault="00FA53FD" w:rsidP="00FA53FD">
      <w:pPr>
        <w:tabs>
          <w:tab w:val="left" w:pos="6237"/>
          <w:tab w:val="left" w:pos="6663"/>
        </w:tabs>
        <w:jc w:val="both"/>
        <w:rPr>
          <w:b/>
        </w:rPr>
      </w:pPr>
      <w:r>
        <w:rPr>
          <w:b/>
        </w:rPr>
        <w:tab/>
      </w:r>
      <w:r>
        <w:rPr>
          <w:b/>
        </w:rPr>
        <w:tab/>
        <w:t>Per l’annotazione sul registro</w:t>
      </w:r>
    </w:p>
    <w:p w14:paraId="0ACB18D5" w14:textId="77777777" w:rsidR="00FA53FD" w:rsidRDefault="00FA53FD" w:rsidP="00FA53FD">
      <w:pPr>
        <w:tabs>
          <w:tab w:val="left" w:pos="6237"/>
          <w:tab w:val="left" w:pos="6663"/>
        </w:tabs>
        <w:jc w:val="both"/>
        <w:rPr>
          <w:b/>
        </w:rPr>
      </w:pPr>
      <w:r>
        <w:rPr>
          <w:b/>
        </w:rPr>
        <w:tab/>
        <w:t>Al</w:t>
      </w:r>
      <w:r>
        <w:rPr>
          <w:b/>
        </w:rPr>
        <w:tab/>
        <w:t>Fascicolo personale dell’alunno</w:t>
      </w:r>
    </w:p>
    <w:p w14:paraId="2C845582" w14:textId="77777777" w:rsidR="00FA53FD" w:rsidRDefault="00FA53FD" w:rsidP="00FA53FD">
      <w:pPr>
        <w:tabs>
          <w:tab w:val="left" w:pos="6237"/>
          <w:tab w:val="left" w:pos="6663"/>
        </w:tabs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6BD1238E" w14:textId="77777777" w:rsidR="00FA53FD" w:rsidRDefault="00FA53FD" w:rsidP="00FA53FD">
      <w:pPr>
        <w:tabs>
          <w:tab w:val="left" w:pos="6237"/>
          <w:tab w:val="left" w:pos="6663"/>
        </w:tabs>
        <w:jc w:val="center"/>
        <w:rPr>
          <w:b/>
        </w:rPr>
      </w:pPr>
      <w:r>
        <w:rPr>
          <w:b/>
        </w:rPr>
        <w:t>IL DIRIGENTE SCOLASTICO</w:t>
      </w:r>
    </w:p>
    <w:p w14:paraId="514DFBCA" w14:textId="77777777" w:rsidR="00FA53FD" w:rsidRDefault="00FA53FD" w:rsidP="00FA53FD">
      <w:pPr>
        <w:numPr>
          <w:ilvl w:val="0"/>
          <w:numId w:val="49"/>
        </w:numPr>
        <w:spacing w:after="200" w:line="276" w:lineRule="auto"/>
        <w:ind w:left="284" w:hanging="284"/>
        <w:jc w:val="both"/>
      </w:pPr>
      <w:r>
        <w:rPr>
          <w:b/>
        </w:rPr>
        <w:t xml:space="preserve">VISTO </w:t>
      </w:r>
      <w:r>
        <w:t>il Regolamento Disciplinare d’Istituto approvato dal Consiglio di Istituto del 17.12.2019;</w:t>
      </w:r>
    </w:p>
    <w:p w14:paraId="37C1624E" w14:textId="77777777" w:rsidR="00FA53FD" w:rsidRDefault="00FA53FD" w:rsidP="00FA53FD">
      <w:pPr>
        <w:numPr>
          <w:ilvl w:val="0"/>
          <w:numId w:val="49"/>
        </w:numPr>
        <w:spacing w:after="200" w:line="276" w:lineRule="auto"/>
        <w:ind w:left="284" w:hanging="284"/>
        <w:jc w:val="both"/>
        <w:rPr>
          <w:b/>
        </w:rPr>
      </w:pPr>
      <w:r>
        <w:rPr>
          <w:b/>
        </w:rPr>
        <w:t xml:space="preserve">VISTO </w:t>
      </w:r>
      <w:r>
        <w:t>il Verbale n. ____ del Consiglio di Classe della ______ del giorno __________,</w:t>
      </w:r>
    </w:p>
    <w:p w14:paraId="10E50FB9" w14:textId="77777777" w:rsidR="00FA53FD" w:rsidRDefault="00FA53FD" w:rsidP="00FA53FD">
      <w:pPr>
        <w:jc w:val="center"/>
        <w:rPr>
          <w:b/>
        </w:rPr>
      </w:pPr>
      <w:r>
        <w:rPr>
          <w:b/>
        </w:rPr>
        <w:t>COMUNICA</w:t>
      </w:r>
    </w:p>
    <w:p w14:paraId="3E98E753" w14:textId="77777777" w:rsidR="00FA53FD" w:rsidRDefault="00FA53FD" w:rsidP="00FA53FD">
      <w:pPr>
        <w:jc w:val="both"/>
      </w:pPr>
      <w:r>
        <w:t xml:space="preserve">L’applicazione della </w:t>
      </w:r>
      <w:r>
        <w:rPr>
          <w:u w:val="single"/>
        </w:rPr>
        <w:t>Sanzione Disciplinare</w:t>
      </w:r>
      <w:r>
        <w:t>, per l’alunno/a _______________________________________</w:t>
      </w:r>
    </w:p>
    <w:p w14:paraId="0AEF410F" w14:textId="77777777" w:rsidR="00FA53FD" w:rsidRDefault="00FA53FD" w:rsidP="00FA53FD">
      <w:pPr>
        <w:jc w:val="both"/>
      </w:pPr>
      <w:r>
        <w:t>Classe _________ sez. _________ indirizzo ___________</w:t>
      </w:r>
    </w:p>
    <w:p w14:paraId="179F9120" w14:textId="77777777" w:rsidR="00FA53FD" w:rsidRDefault="00FA53FD" w:rsidP="00FA53FD">
      <w:pPr>
        <w:numPr>
          <w:ilvl w:val="0"/>
          <w:numId w:val="50"/>
        </w:numPr>
        <w:spacing w:after="200" w:line="276" w:lineRule="auto"/>
        <w:ind w:left="284" w:hanging="284"/>
        <w:jc w:val="both"/>
      </w:pPr>
      <w:r>
        <w:t>__________________________________________________________________________________________________________________________________________________________________________</w:t>
      </w:r>
    </w:p>
    <w:p w14:paraId="5F8F46B3" w14:textId="77777777" w:rsidR="00FA53FD" w:rsidRDefault="00FA53FD" w:rsidP="00FA53FD">
      <w:pPr>
        <w:numPr>
          <w:ilvl w:val="0"/>
          <w:numId w:val="50"/>
        </w:numPr>
        <w:spacing w:after="200" w:line="276" w:lineRule="auto"/>
        <w:ind w:left="284" w:hanging="284"/>
        <w:jc w:val="both"/>
        <w:rPr>
          <w:i/>
          <w:u w:val="single"/>
        </w:rPr>
      </w:pPr>
      <w:r>
        <w:rPr>
          <w:i/>
          <w:u w:val="single"/>
        </w:rPr>
        <w:t>allontanamento dalle lezioni</w:t>
      </w:r>
    </w:p>
    <w:p w14:paraId="16982536" w14:textId="77777777" w:rsidR="00FA53FD" w:rsidRDefault="00FA53FD" w:rsidP="00FA53FD">
      <w:pPr>
        <w:ind w:left="284"/>
        <w:jc w:val="both"/>
      </w:pPr>
      <w:r>
        <w:t>con le seguenti motivazioni adottate dal Consiglio di Classe:</w:t>
      </w:r>
    </w:p>
    <w:p w14:paraId="65D83679" w14:textId="77777777" w:rsidR="00FA53FD" w:rsidRDefault="00FA53FD" w:rsidP="00FA53FD">
      <w:pPr>
        <w:ind w:left="284"/>
        <w:jc w:val="both"/>
      </w:pPr>
      <w:r>
        <w:t>infrazioni alle lettere _________ del regolamento disciplinare alunni.</w:t>
      </w:r>
    </w:p>
    <w:p w14:paraId="32AEA017" w14:textId="77777777" w:rsidR="00FA53FD" w:rsidRDefault="00FA53FD" w:rsidP="00FA53FD">
      <w:pPr>
        <w:numPr>
          <w:ilvl w:val="0"/>
          <w:numId w:val="50"/>
        </w:numPr>
        <w:spacing w:after="200" w:line="276" w:lineRule="auto"/>
        <w:ind w:left="284" w:hanging="284"/>
        <w:jc w:val="both"/>
      </w:pPr>
      <w:r>
        <w:rPr>
          <w:u w:val="single"/>
        </w:rPr>
        <w:t>I tempi e le modalità</w:t>
      </w:r>
      <w:r>
        <w:t xml:space="preserve"> della sanzione, concordate con i genitori nella stessa data del Consiglio di Classe sono i seguenti:</w:t>
      </w:r>
    </w:p>
    <w:p w14:paraId="70406DEA" w14:textId="77777777" w:rsidR="00FA53FD" w:rsidRDefault="00FA53FD" w:rsidP="00FA53FD">
      <w:pPr>
        <w:numPr>
          <w:ilvl w:val="0"/>
          <w:numId w:val="51"/>
        </w:numPr>
        <w:spacing w:after="200" w:line="276" w:lineRule="auto"/>
        <w:ind w:left="567" w:hanging="283"/>
        <w:jc w:val="both"/>
      </w:pPr>
      <w:r>
        <w:t>N. ________ gg. di allontanamento dalle lezioni senza frequenza, nei giorni:</w:t>
      </w:r>
    </w:p>
    <w:p w14:paraId="72C5A8DC" w14:textId="77777777" w:rsidR="00FA53FD" w:rsidRDefault="00FA53FD" w:rsidP="00FA53FD">
      <w:pPr>
        <w:ind w:left="567"/>
        <w:jc w:val="both"/>
      </w:pPr>
      <w:r>
        <w:t>______________________________________________________________________________</w:t>
      </w:r>
    </w:p>
    <w:p w14:paraId="23EBEDB2" w14:textId="51E58875" w:rsidR="00FA53FD" w:rsidRDefault="00FA53FD" w:rsidP="00FA53FD">
      <w:pPr>
        <w:numPr>
          <w:ilvl w:val="0"/>
          <w:numId w:val="51"/>
        </w:numPr>
        <w:spacing w:after="200" w:line="276" w:lineRule="auto"/>
        <w:ind w:left="567" w:hanging="283"/>
        <w:jc w:val="both"/>
      </w:pPr>
      <w:r>
        <w:t>N. ________ gg. di allontanamento dalle lezioni con obbligo di frequenza e svolgimento di attività di recupero da svolgere nei giorni:</w:t>
      </w:r>
    </w:p>
    <w:p w14:paraId="2D0A7D30" w14:textId="7D6D72FD" w:rsidR="00FA53FD" w:rsidRDefault="00FA53FD" w:rsidP="00FA53FD">
      <w:pPr>
        <w:ind w:left="567"/>
        <w:jc w:val="both"/>
      </w:pPr>
      <w:r>
        <w:t>____________________________________________________________________________</w:t>
      </w:r>
    </w:p>
    <w:p w14:paraId="067164C5" w14:textId="793847BB" w:rsidR="00FA53FD" w:rsidRDefault="00FA53FD" w:rsidP="00FA53FD">
      <w:pPr>
        <w:tabs>
          <w:tab w:val="center" w:pos="7371"/>
        </w:tabs>
        <w:jc w:val="both"/>
      </w:pPr>
      <w:r>
        <w:tab/>
      </w:r>
    </w:p>
    <w:p w14:paraId="4733943C" w14:textId="6DB0E41E" w:rsidR="00FA53FD" w:rsidRDefault="00FA53FD" w:rsidP="00FA53FD">
      <w:pPr>
        <w:tabs>
          <w:tab w:val="center" w:pos="7371"/>
        </w:tabs>
        <w:jc w:val="both"/>
        <w:rPr>
          <w:b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3A824E9" wp14:editId="5D992B92">
            <wp:simplePos x="0" y="0"/>
            <wp:positionH relativeFrom="column">
              <wp:posOffset>2171700</wp:posOffset>
            </wp:positionH>
            <wp:positionV relativeFrom="paragraph">
              <wp:posOffset>5080</wp:posOffset>
            </wp:positionV>
            <wp:extent cx="1190625" cy="1171575"/>
            <wp:effectExtent l="19050" t="0" r="952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b/>
        </w:rPr>
        <w:t>Il Dirigente Scolastico</w:t>
      </w:r>
    </w:p>
    <w:p w14:paraId="20CAA441" w14:textId="77777777" w:rsidR="00FA53FD" w:rsidRDefault="00FA53FD" w:rsidP="00FA53FD">
      <w:pPr>
        <w:tabs>
          <w:tab w:val="center" w:pos="7371"/>
        </w:tabs>
        <w:jc w:val="both"/>
        <w:rPr>
          <w:b/>
        </w:rPr>
      </w:pPr>
      <w:r>
        <w:rPr>
          <w:b/>
        </w:rPr>
        <w:tab/>
        <w:t>(Dott.ssa Maria Rosaria ANNOSCIA)</w:t>
      </w:r>
    </w:p>
    <w:p w14:paraId="190C1F04" w14:textId="77777777" w:rsidR="00FA53FD" w:rsidRDefault="00FA53FD" w:rsidP="00FA53FD">
      <w:pPr>
        <w:tabs>
          <w:tab w:val="center" w:pos="7371"/>
        </w:tabs>
        <w:jc w:val="both"/>
        <w:rPr>
          <w:b/>
        </w:rPr>
      </w:pPr>
    </w:p>
    <w:p w14:paraId="010EA849" w14:textId="047B47F4" w:rsidR="00FA53FD" w:rsidRDefault="00FA53FD" w:rsidP="00FA53FD">
      <w:pPr>
        <w:tabs>
          <w:tab w:val="center" w:pos="7371"/>
        </w:tabs>
        <w:jc w:val="both"/>
        <w:rPr>
          <w:b/>
        </w:rPr>
      </w:pPr>
    </w:p>
    <w:p w14:paraId="2A5AA51B" w14:textId="77777777" w:rsidR="00FA53FD" w:rsidRDefault="00FA53FD" w:rsidP="00FA53FD">
      <w:pPr>
        <w:tabs>
          <w:tab w:val="center" w:pos="7371"/>
        </w:tabs>
        <w:jc w:val="both"/>
        <w:rPr>
          <w:b/>
          <w:i/>
          <w:sz w:val="18"/>
          <w:szCs w:val="18"/>
        </w:rPr>
      </w:pPr>
    </w:p>
    <w:p w14:paraId="727CB334" w14:textId="77777777" w:rsidR="00FA53FD" w:rsidRDefault="00FA53FD" w:rsidP="00FA53FD">
      <w:pPr>
        <w:tabs>
          <w:tab w:val="center" w:pos="7371"/>
        </w:tabs>
        <w:jc w:val="both"/>
        <w:rPr>
          <w:b/>
          <w:i/>
          <w:sz w:val="18"/>
          <w:szCs w:val="18"/>
        </w:rPr>
      </w:pPr>
    </w:p>
    <w:p w14:paraId="7722BC6D" w14:textId="77777777" w:rsidR="00FA53FD" w:rsidRDefault="00FA53FD" w:rsidP="00FA53FD">
      <w:pPr>
        <w:tabs>
          <w:tab w:val="center" w:pos="7371"/>
        </w:tabs>
        <w:jc w:val="both"/>
        <w:rPr>
          <w:b/>
          <w:i/>
        </w:rPr>
      </w:pPr>
    </w:p>
    <w:p w14:paraId="690A7D3B" w14:textId="77777777" w:rsidR="00FA53FD" w:rsidRDefault="00FA53FD" w:rsidP="00FA53FD">
      <w:pPr>
        <w:tabs>
          <w:tab w:val="center" w:pos="7371"/>
        </w:tabs>
        <w:jc w:val="both"/>
        <w:rPr>
          <w:b/>
          <w:i/>
        </w:rPr>
      </w:pPr>
    </w:p>
    <w:p w14:paraId="271C8613" w14:textId="77777777" w:rsidR="00FA53FD" w:rsidRDefault="00FA53FD" w:rsidP="00FA53FD">
      <w:pPr>
        <w:tabs>
          <w:tab w:val="center" w:pos="7371"/>
        </w:tabs>
        <w:jc w:val="both"/>
        <w:rPr>
          <w:b/>
          <w:i/>
        </w:rPr>
      </w:pPr>
    </w:p>
    <w:p w14:paraId="7FF2E958" w14:textId="77777777" w:rsidR="00FA53FD" w:rsidRDefault="00FA53FD" w:rsidP="00FA53FD">
      <w:pPr>
        <w:tabs>
          <w:tab w:val="center" w:pos="7371"/>
        </w:tabs>
        <w:jc w:val="both"/>
        <w:rPr>
          <w:b/>
          <w:i/>
        </w:rPr>
      </w:pPr>
    </w:p>
    <w:p w14:paraId="5EDB87A4" w14:textId="1FC51F80" w:rsidR="004F2758" w:rsidRPr="00611504" w:rsidRDefault="00FA53FD" w:rsidP="00FA53FD">
      <w:pPr>
        <w:tabs>
          <w:tab w:val="center" w:pos="7371"/>
        </w:tabs>
        <w:jc w:val="both"/>
        <w:rPr>
          <w:rFonts w:ascii="Bookman Old Style" w:hAnsi="Bookman Old Style"/>
          <w:color w:val="222222"/>
          <w:sz w:val="22"/>
          <w:szCs w:val="22"/>
        </w:rPr>
      </w:pPr>
      <w:r>
        <w:rPr>
          <w:b/>
          <w:i/>
        </w:rPr>
        <w:t xml:space="preserve">Avverso il seguente provvedimento è ammesso ricorso all’Organo di Garanzia dell’Istituto, art. 5 del Regolamento di disciplina del </w:t>
      </w:r>
      <w:r w:rsidR="00B1741A">
        <w:rPr>
          <w:b/>
          <w:i/>
        </w:rPr>
        <w:t>“V.SOFO”</w:t>
      </w:r>
      <w:r>
        <w:rPr>
          <w:b/>
          <w:i/>
        </w:rPr>
        <w:t>, come già comunicato ai genitori in data ____________ e con nota prot. n. _____________.</w:t>
      </w:r>
      <w:r w:rsidR="004F2758" w:rsidRPr="00611504">
        <w:rPr>
          <w:rFonts w:ascii="Bookman Old Style" w:hAnsi="Bookman Old Style"/>
          <w:sz w:val="22"/>
          <w:szCs w:val="22"/>
        </w:rPr>
        <w:t xml:space="preserve">       </w:t>
      </w:r>
      <w:r w:rsidR="004F2758" w:rsidRPr="00611504">
        <w:rPr>
          <w:rFonts w:ascii="Bookman Old Style" w:hAnsi="Bookman Old Style"/>
          <w:sz w:val="22"/>
          <w:szCs w:val="22"/>
        </w:rPr>
        <w:tab/>
      </w:r>
      <w:r w:rsidR="004F2758" w:rsidRPr="00611504">
        <w:rPr>
          <w:rFonts w:ascii="Bookman Old Style" w:hAnsi="Bookman Old Style"/>
          <w:sz w:val="22"/>
          <w:szCs w:val="22"/>
        </w:rPr>
        <w:tab/>
      </w:r>
      <w:r w:rsidR="004F2758" w:rsidRPr="00611504">
        <w:rPr>
          <w:rFonts w:ascii="Bookman Old Style" w:hAnsi="Bookman Old Style"/>
          <w:sz w:val="22"/>
          <w:szCs w:val="22"/>
        </w:rPr>
        <w:tab/>
      </w:r>
      <w:r w:rsidR="004F2758" w:rsidRPr="00611504">
        <w:rPr>
          <w:rFonts w:ascii="Bookman Old Style" w:hAnsi="Bookman Old Style"/>
          <w:sz w:val="22"/>
          <w:szCs w:val="22"/>
        </w:rPr>
        <w:tab/>
      </w:r>
    </w:p>
    <w:p w14:paraId="26EF8C46" w14:textId="77777777" w:rsidR="004F2758" w:rsidRPr="00611504" w:rsidRDefault="004F2758" w:rsidP="004F2758">
      <w:pPr>
        <w:rPr>
          <w:rFonts w:ascii="Bookman Old Style" w:hAnsi="Bookman Old Style"/>
          <w:color w:val="222222"/>
          <w:sz w:val="22"/>
          <w:szCs w:val="22"/>
        </w:rPr>
      </w:pPr>
    </w:p>
    <w:p w14:paraId="69ED19D6" w14:textId="5558A538" w:rsidR="004F2758" w:rsidRDefault="004F2758" w:rsidP="004F2758">
      <w:pPr>
        <w:tabs>
          <w:tab w:val="left" w:pos="5664"/>
        </w:tabs>
        <w:rPr>
          <w:rFonts w:ascii="Bookman Old Style" w:hAnsi="Bookman Old Style"/>
          <w:sz w:val="22"/>
          <w:szCs w:val="22"/>
        </w:rPr>
      </w:pPr>
    </w:p>
    <w:p w14:paraId="44C74B81" w14:textId="2CA87EDD" w:rsidR="00611504" w:rsidRDefault="00611504" w:rsidP="004F2758">
      <w:pPr>
        <w:tabs>
          <w:tab w:val="left" w:pos="5664"/>
        </w:tabs>
        <w:rPr>
          <w:rFonts w:ascii="Bookman Old Style" w:hAnsi="Bookman Old Style"/>
          <w:sz w:val="22"/>
          <w:szCs w:val="22"/>
        </w:rPr>
      </w:pPr>
    </w:p>
    <w:p w14:paraId="5717A672" w14:textId="41594C2A" w:rsidR="00611504" w:rsidRDefault="00611504" w:rsidP="004F2758">
      <w:pPr>
        <w:tabs>
          <w:tab w:val="left" w:pos="5664"/>
        </w:tabs>
        <w:rPr>
          <w:rFonts w:ascii="Bookman Old Style" w:hAnsi="Bookman Old Style"/>
          <w:sz w:val="22"/>
          <w:szCs w:val="22"/>
        </w:rPr>
      </w:pPr>
    </w:p>
    <w:sectPr w:rsidR="00611504" w:rsidSect="000B4E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567" w:right="1134" w:bottom="567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1E7C6" w14:textId="77777777" w:rsidR="00D020B2" w:rsidRDefault="00D020B2">
      <w:r>
        <w:separator/>
      </w:r>
    </w:p>
  </w:endnote>
  <w:endnote w:type="continuationSeparator" w:id="0">
    <w:p w14:paraId="5DFC677C" w14:textId="77777777" w:rsidR="00D020B2" w:rsidRDefault="00D0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A6DFA" w14:textId="77777777" w:rsidR="00036088" w:rsidRDefault="0003608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DC1CB" w14:textId="77777777" w:rsidR="00036088" w:rsidRDefault="0003608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01C7A" w14:textId="77777777" w:rsidR="00036088" w:rsidRDefault="0003608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7FEBD" w14:textId="77777777" w:rsidR="00D020B2" w:rsidRDefault="00D020B2">
      <w:r>
        <w:separator/>
      </w:r>
    </w:p>
  </w:footnote>
  <w:footnote w:type="continuationSeparator" w:id="0">
    <w:p w14:paraId="0070F1D3" w14:textId="77777777" w:rsidR="00D020B2" w:rsidRDefault="00D02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4571E" w14:textId="77777777" w:rsidR="00036088" w:rsidRDefault="0003608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6" w:type="dxa"/>
      <w:jc w:val="center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89"/>
      <w:gridCol w:w="2097"/>
      <w:gridCol w:w="3608"/>
      <w:gridCol w:w="1659"/>
      <w:gridCol w:w="2013"/>
    </w:tblGrid>
    <w:tr w:rsidR="005034DF" w:rsidRPr="009433B5" w14:paraId="07EF6B3B" w14:textId="77777777" w:rsidTr="0075606D">
      <w:trPr>
        <w:trHeight w:val="1053"/>
        <w:jc w:val="center"/>
      </w:trPr>
      <w:tc>
        <w:tcPr>
          <w:tcW w:w="1589" w:type="dxa"/>
          <w:tcBorders>
            <w:top w:val="nil"/>
            <w:bottom w:val="dotDash" w:sz="4" w:space="0" w:color="auto"/>
          </w:tcBorders>
          <w:vAlign w:val="center"/>
        </w:tcPr>
        <w:p w14:paraId="460779D1" w14:textId="77777777" w:rsidR="005034DF" w:rsidRDefault="005034DF" w:rsidP="00121694">
          <w:pPr>
            <w:pStyle w:val="Didascalia"/>
            <w:rPr>
              <w:sz w:val="24"/>
              <w:szCs w:val="24"/>
            </w:rPr>
          </w:pPr>
        </w:p>
        <w:p w14:paraId="27D921AA" w14:textId="77777777" w:rsidR="005034DF" w:rsidRDefault="001250CA" w:rsidP="00121694">
          <w:pPr>
            <w:pStyle w:val="Didascalia"/>
            <w:rPr>
              <w:noProof/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2417C2C6" wp14:editId="3E97E29F">
                <wp:extent cx="762000" cy="861060"/>
                <wp:effectExtent l="19050" t="0" r="0" b="0"/>
                <wp:docPr id="1" name="Immagin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4FED4F53" w14:textId="77777777" w:rsidR="005034DF" w:rsidRPr="009433B5" w:rsidRDefault="005034DF" w:rsidP="00121694">
          <w:pPr>
            <w:pStyle w:val="Didascalia"/>
            <w:rPr>
              <w:sz w:val="24"/>
              <w:szCs w:val="24"/>
            </w:rPr>
          </w:pPr>
        </w:p>
      </w:tc>
      <w:tc>
        <w:tcPr>
          <w:tcW w:w="7364" w:type="dxa"/>
          <w:gridSpan w:val="3"/>
          <w:tcBorders>
            <w:top w:val="nil"/>
            <w:bottom w:val="dotDash" w:sz="4" w:space="0" w:color="auto"/>
          </w:tcBorders>
          <w:vAlign w:val="center"/>
        </w:tcPr>
        <w:p w14:paraId="5E08F173" w14:textId="77777777" w:rsidR="005034DF" w:rsidRDefault="001250CA" w:rsidP="00121694">
          <w:pPr>
            <w:pStyle w:val="Didascalia"/>
            <w:rPr>
              <w:sz w:val="24"/>
              <w:szCs w:val="24"/>
            </w:rPr>
          </w:pPr>
          <w:r>
            <w:rPr>
              <w:b/>
              <w:i/>
              <w:noProof/>
              <w:sz w:val="24"/>
              <w:szCs w:val="24"/>
            </w:rPr>
            <w:drawing>
              <wp:inline distT="0" distB="0" distL="0" distR="0" wp14:anchorId="63DDCC8B" wp14:editId="4EFCE815">
                <wp:extent cx="320040" cy="320040"/>
                <wp:effectExtent l="19050" t="0" r="3810" b="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0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5034DF" w:rsidRPr="009433B5">
            <w:rPr>
              <w:sz w:val="24"/>
              <w:szCs w:val="24"/>
            </w:rPr>
            <w:t xml:space="preserve"> </w:t>
          </w:r>
        </w:p>
        <w:p w14:paraId="1823C1DD" w14:textId="77777777" w:rsidR="005034DF" w:rsidRPr="00FF2DE7" w:rsidRDefault="005034DF" w:rsidP="00121694">
          <w:pPr>
            <w:pStyle w:val="Didascalia"/>
            <w:rPr>
              <w:b/>
              <w:i/>
              <w:szCs w:val="28"/>
            </w:rPr>
          </w:pPr>
          <w:r w:rsidRPr="00FF2DE7">
            <w:rPr>
              <w:b/>
              <w:i/>
              <w:szCs w:val="28"/>
            </w:rPr>
            <w:t>Istituto Comprensivo “</w:t>
          </w:r>
          <w:r w:rsidR="00E021AE">
            <w:rPr>
              <w:b/>
              <w:i/>
              <w:szCs w:val="28"/>
            </w:rPr>
            <w:t>VITO</w:t>
          </w:r>
          <w:r w:rsidR="008C76E8">
            <w:rPr>
              <w:b/>
              <w:i/>
              <w:szCs w:val="28"/>
            </w:rPr>
            <w:t xml:space="preserve"> </w:t>
          </w:r>
          <w:r w:rsidR="002B2061">
            <w:rPr>
              <w:b/>
              <w:i/>
              <w:szCs w:val="28"/>
            </w:rPr>
            <w:t>INTINI</w:t>
          </w:r>
          <w:r w:rsidRPr="00FF2DE7">
            <w:rPr>
              <w:b/>
              <w:i/>
              <w:szCs w:val="28"/>
            </w:rPr>
            <w:t>”</w:t>
          </w:r>
        </w:p>
        <w:p w14:paraId="2ED10325" w14:textId="77777777" w:rsidR="005034DF" w:rsidRDefault="005034DF" w:rsidP="00BB65BB">
          <w:pPr>
            <w:pStyle w:val="Didascalia"/>
            <w:ind w:left="-70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Via Dieta, 2 – telefono </w:t>
          </w:r>
          <w:r>
            <w:rPr>
              <w:sz w:val="22"/>
              <w:szCs w:val="24"/>
            </w:rPr>
            <w:t xml:space="preserve">e fax </w:t>
          </w:r>
          <w:r w:rsidRPr="00FF2DE7">
            <w:rPr>
              <w:sz w:val="22"/>
              <w:szCs w:val="24"/>
            </w:rPr>
            <w:t xml:space="preserve">080742610 </w:t>
          </w:r>
          <w:r>
            <w:rPr>
              <w:sz w:val="22"/>
              <w:szCs w:val="24"/>
            </w:rPr>
            <w:t>–</w:t>
          </w:r>
          <w:r w:rsidRPr="00FF2DE7">
            <w:rPr>
              <w:sz w:val="22"/>
              <w:szCs w:val="24"/>
            </w:rPr>
            <w:t xml:space="preserve"> 080747072</w:t>
          </w:r>
        </w:p>
        <w:p w14:paraId="23725D56" w14:textId="77777777" w:rsidR="005034DF" w:rsidRDefault="005034DF" w:rsidP="00121694">
          <w:pPr>
            <w:pStyle w:val="Didascalia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>Codice meccanografico BAIC875005 – Codice fiscale  93423420723</w:t>
          </w:r>
        </w:p>
        <w:p w14:paraId="75737D3D" w14:textId="77777777" w:rsidR="005034DF" w:rsidRPr="003F0A3F" w:rsidRDefault="005034DF" w:rsidP="00121694">
          <w:pPr>
            <w:jc w:val="center"/>
            <w:rPr>
              <w:rFonts w:ascii="Book Antiqua" w:hAnsi="Book Antiqua"/>
            </w:rPr>
          </w:pPr>
          <w:r w:rsidRPr="003F0A3F">
            <w:rPr>
              <w:rFonts w:ascii="Book Antiqua" w:hAnsi="Book Antiqua"/>
            </w:rPr>
            <w:t>Codice Univoco Ufficio UFZFDS</w:t>
          </w:r>
        </w:p>
        <w:p w14:paraId="6A98748F" w14:textId="77777777" w:rsidR="005034DF" w:rsidRPr="00FF2DE7" w:rsidRDefault="005034DF" w:rsidP="00121694">
          <w:pPr>
            <w:pStyle w:val="Didascalia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e-mail: </w:t>
          </w:r>
          <w:hyperlink r:id="rId3" w:history="1">
            <w:r w:rsidRPr="00FF2DE7">
              <w:rPr>
                <w:rStyle w:val="Collegamentoipertestuale"/>
                <w:sz w:val="22"/>
                <w:szCs w:val="24"/>
              </w:rPr>
              <w:t>baic875005@istruzione.it</w:t>
            </w:r>
          </w:hyperlink>
          <w:r w:rsidRPr="00FF2DE7">
            <w:rPr>
              <w:sz w:val="22"/>
              <w:szCs w:val="24"/>
            </w:rPr>
            <w:t xml:space="preserve">  - </w:t>
          </w:r>
          <w:hyperlink r:id="rId4" w:history="1">
            <w:r w:rsidRPr="00FF2DE7">
              <w:rPr>
                <w:rStyle w:val="Collegamentoipertestuale"/>
                <w:sz w:val="22"/>
                <w:szCs w:val="24"/>
              </w:rPr>
              <w:t>baic875005@pec.istruzione.it</w:t>
            </w:r>
          </w:hyperlink>
        </w:p>
        <w:p w14:paraId="75BC8543" w14:textId="77777777" w:rsidR="00287B0C" w:rsidRPr="00287B0C" w:rsidRDefault="00287B0C" w:rsidP="00121694">
          <w:pPr>
            <w:pStyle w:val="Didascalia"/>
            <w:rPr>
              <w:sz w:val="24"/>
              <w:szCs w:val="24"/>
            </w:rPr>
          </w:pPr>
          <w:r w:rsidRPr="00287B0C">
            <w:rPr>
              <w:sz w:val="24"/>
              <w:szCs w:val="24"/>
            </w:rPr>
            <w:t>ht</w:t>
          </w:r>
          <w:r>
            <w:rPr>
              <w:sz w:val="24"/>
              <w:szCs w:val="24"/>
            </w:rPr>
            <w:t>tp://www.primoicmonopoli.</w:t>
          </w:r>
          <w:r w:rsidR="00011F28">
            <w:rPr>
              <w:sz w:val="24"/>
              <w:szCs w:val="24"/>
            </w:rPr>
            <w:t>edu</w:t>
          </w:r>
          <w:r>
            <w:rPr>
              <w:sz w:val="24"/>
              <w:szCs w:val="24"/>
            </w:rPr>
            <w:t>.it</w:t>
          </w:r>
        </w:p>
        <w:p w14:paraId="5C514A15" w14:textId="77777777" w:rsidR="005034DF" w:rsidRDefault="005034DF" w:rsidP="00121694">
          <w:pPr>
            <w:pStyle w:val="Didascalia"/>
            <w:rPr>
              <w:sz w:val="22"/>
              <w:szCs w:val="24"/>
            </w:rPr>
          </w:pPr>
          <w:r w:rsidRPr="009433B5">
            <w:rPr>
              <w:b/>
              <w:sz w:val="24"/>
              <w:szCs w:val="24"/>
            </w:rPr>
            <w:t>70043 MONOPOLI (Bari)</w:t>
          </w:r>
        </w:p>
      </w:tc>
      <w:tc>
        <w:tcPr>
          <w:tcW w:w="2013" w:type="dxa"/>
          <w:tcBorders>
            <w:top w:val="nil"/>
            <w:bottom w:val="dotDash" w:sz="4" w:space="0" w:color="auto"/>
          </w:tcBorders>
          <w:vAlign w:val="center"/>
        </w:tcPr>
        <w:p w14:paraId="3593F374" w14:textId="77777777" w:rsidR="005034DF" w:rsidRPr="009433B5" w:rsidRDefault="001250CA" w:rsidP="00121694">
          <w:pPr>
            <w:pStyle w:val="Didascalia"/>
            <w:ind w:left="-70"/>
            <w:jc w:val="both"/>
            <w:rPr>
              <w:b/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57604392" wp14:editId="230D1EFE">
                <wp:extent cx="1249680" cy="769620"/>
                <wp:effectExtent l="19050" t="0" r="7620" b="0"/>
                <wp:docPr id="3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968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034DF" w:rsidRPr="009433B5" w14:paraId="2B649094" w14:textId="77777777" w:rsidTr="0075606D">
      <w:trPr>
        <w:trHeight w:val="403"/>
        <w:jc w:val="center"/>
      </w:trPr>
      <w:tc>
        <w:tcPr>
          <w:tcW w:w="3686" w:type="dxa"/>
          <w:gridSpan w:val="2"/>
          <w:tcBorders>
            <w:top w:val="dotDash" w:sz="4" w:space="0" w:color="auto"/>
          </w:tcBorders>
          <w:vAlign w:val="center"/>
        </w:tcPr>
        <w:p w14:paraId="06F171DB" w14:textId="77777777" w:rsidR="005034DF" w:rsidRPr="00FF72F0" w:rsidRDefault="005034DF" w:rsidP="00121694">
          <w:pPr>
            <w:pStyle w:val="Didascalia"/>
            <w:rPr>
              <w:sz w:val="22"/>
              <w:szCs w:val="22"/>
            </w:rPr>
          </w:pPr>
          <w:r w:rsidRPr="00FF72F0">
            <w:rPr>
              <w:sz w:val="22"/>
              <w:szCs w:val="22"/>
            </w:rPr>
            <w:t>Scuola Infanzia</w:t>
          </w:r>
          <w:r>
            <w:rPr>
              <w:sz w:val="22"/>
              <w:szCs w:val="22"/>
            </w:rPr>
            <w:t xml:space="preserve"> “</w:t>
          </w:r>
          <w:r w:rsidR="00F109DF">
            <w:rPr>
              <w:sz w:val="22"/>
              <w:szCs w:val="22"/>
            </w:rPr>
            <w:t>Mons.</w:t>
          </w:r>
          <w:r w:rsidR="000B3958">
            <w:rPr>
              <w:sz w:val="22"/>
              <w:szCs w:val="22"/>
            </w:rPr>
            <w:t xml:space="preserve"> C. </w:t>
          </w:r>
          <w:r w:rsidR="00210B10">
            <w:rPr>
              <w:sz w:val="22"/>
              <w:szCs w:val="22"/>
            </w:rPr>
            <w:t>Ferrari</w:t>
          </w:r>
          <w:r>
            <w:rPr>
              <w:sz w:val="22"/>
              <w:szCs w:val="22"/>
            </w:rPr>
            <w:t>”</w:t>
          </w:r>
        </w:p>
        <w:p w14:paraId="77A9939B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 w:rsidRPr="00FF72F0">
            <w:rPr>
              <w:sz w:val="22"/>
              <w:szCs w:val="22"/>
            </w:rPr>
            <w:t>Viale A. Moro</w:t>
          </w:r>
          <w:r>
            <w:rPr>
              <w:sz w:val="22"/>
              <w:szCs w:val="22"/>
            </w:rPr>
            <w:t xml:space="preserve"> - 0809301634</w:t>
          </w:r>
        </w:p>
      </w:tc>
      <w:tc>
        <w:tcPr>
          <w:tcW w:w="3608" w:type="dxa"/>
          <w:tcBorders>
            <w:top w:val="dotDash" w:sz="4" w:space="0" w:color="auto"/>
          </w:tcBorders>
          <w:vAlign w:val="center"/>
        </w:tcPr>
        <w:p w14:paraId="3F90923A" w14:textId="77777777" w:rsidR="005034DF" w:rsidRPr="00FF72F0" w:rsidRDefault="005034DF" w:rsidP="00121694">
          <w:pPr>
            <w:pStyle w:val="Didascalia"/>
            <w:rPr>
              <w:sz w:val="22"/>
              <w:szCs w:val="22"/>
            </w:rPr>
          </w:pPr>
          <w:r w:rsidRPr="00FF72F0">
            <w:rPr>
              <w:sz w:val="22"/>
              <w:szCs w:val="22"/>
            </w:rPr>
            <w:t>Scuola Primaria</w:t>
          </w:r>
          <w:r w:rsidR="00544FA7">
            <w:rPr>
              <w:sz w:val="22"/>
              <w:szCs w:val="22"/>
            </w:rPr>
            <w:t xml:space="preserve"> “V.</w:t>
          </w:r>
          <w:r w:rsidR="0075606D">
            <w:rPr>
              <w:sz w:val="22"/>
              <w:szCs w:val="22"/>
            </w:rPr>
            <w:t xml:space="preserve"> </w:t>
          </w:r>
          <w:r w:rsidR="00036088">
            <w:rPr>
              <w:sz w:val="22"/>
              <w:szCs w:val="22"/>
            </w:rPr>
            <w:t>Intini</w:t>
          </w:r>
          <w:r w:rsidR="0075606D">
            <w:rPr>
              <w:sz w:val="22"/>
              <w:szCs w:val="22"/>
            </w:rPr>
            <w:t>”</w:t>
          </w:r>
        </w:p>
        <w:p w14:paraId="28468AB9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>
            <w:rPr>
              <w:sz w:val="22"/>
              <w:szCs w:val="22"/>
            </w:rPr>
            <w:t>Via Dieta - 080747072</w:t>
          </w:r>
        </w:p>
      </w:tc>
      <w:tc>
        <w:tcPr>
          <w:tcW w:w="3672" w:type="dxa"/>
          <w:gridSpan w:val="2"/>
          <w:tcBorders>
            <w:top w:val="dotDash" w:sz="4" w:space="0" w:color="auto"/>
          </w:tcBorders>
          <w:vAlign w:val="center"/>
        </w:tcPr>
        <w:p w14:paraId="354491E8" w14:textId="77777777" w:rsidR="005034DF" w:rsidRPr="00FF72F0" w:rsidRDefault="0075606D" w:rsidP="00121694">
          <w:pPr>
            <w:jc w:val="center"/>
            <w:rPr>
              <w:rFonts w:ascii="Book Antiqua" w:hAnsi="Book Antiqua"/>
              <w:sz w:val="22"/>
              <w:szCs w:val="22"/>
            </w:rPr>
          </w:pPr>
          <w:r>
            <w:rPr>
              <w:rFonts w:ascii="Book Antiqua" w:hAnsi="Book Antiqua"/>
              <w:sz w:val="22"/>
              <w:szCs w:val="22"/>
            </w:rPr>
            <w:t xml:space="preserve">   </w:t>
          </w:r>
          <w:r w:rsidR="005034DF" w:rsidRPr="00FF72F0">
            <w:rPr>
              <w:rFonts w:ascii="Book Antiqua" w:hAnsi="Book Antiqua"/>
              <w:sz w:val="22"/>
              <w:szCs w:val="22"/>
            </w:rPr>
            <w:t>Scuola Secondaria</w:t>
          </w:r>
          <w:r w:rsidR="005034DF">
            <w:rPr>
              <w:rFonts w:ascii="Book Antiqua" w:hAnsi="Book Antiqua"/>
              <w:sz w:val="22"/>
              <w:szCs w:val="22"/>
            </w:rPr>
            <w:t xml:space="preserve"> “V. Sofo”</w:t>
          </w:r>
        </w:p>
        <w:p w14:paraId="229E3BB0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 w:rsidRPr="00FF72F0">
            <w:rPr>
              <w:sz w:val="22"/>
              <w:szCs w:val="22"/>
            </w:rPr>
            <w:t xml:space="preserve">Via </w:t>
          </w:r>
          <w:r>
            <w:rPr>
              <w:sz w:val="22"/>
              <w:szCs w:val="22"/>
            </w:rPr>
            <w:t>Sant’Anna - 080802303</w:t>
          </w:r>
        </w:p>
      </w:tc>
    </w:tr>
  </w:tbl>
  <w:p w14:paraId="4C0B35BD" w14:textId="77777777" w:rsidR="005034DF" w:rsidRDefault="001250CA" w:rsidP="005034DF">
    <w:pPr>
      <w:pStyle w:val="Intestazione"/>
      <w:jc w:val="both"/>
      <w:rPr>
        <w:rFonts w:ascii="Book Antiqua" w:hAnsi="Book Antiqua"/>
        <w:sz w:val="24"/>
        <w:szCs w:val="24"/>
      </w:rPr>
    </w:pPr>
    <w:r>
      <w:rPr>
        <w:rFonts w:ascii="Book Antiqua" w:hAnsi="Book Antiqua"/>
        <w:noProof/>
        <w:sz w:val="24"/>
        <w:szCs w:val="24"/>
      </w:rPr>
      <w:drawing>
        <wp:inline distT="0" distB="0" distL="0" distR="0" wp14:anchorId="496ABFC7" wp14:editId="1F4C1667">
          <wp:extent cx="6461760" cy="144780"/>
          <wp:effectExtent l="0" t="0" r="0" b="0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760" cy="144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519616F" w14:textId="77777777" w:rsidR="005034DF" w:rsidRPr="009433B5" w:rsidRDefault="005034DF" w:rsidP="005034DF">
    <w:pPr>
      <w:pStyle w:val="Intestazione"/>
      <w:jc w:val="both"/>
      <w:rPr>
        <w:rFonts w:ascii="Book Antiqua" w:hAnsi="Book Antiqua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E0E1" w14:textId="77777777" w:rsidR="00036088" w:rsidRDefault="0003608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78AF"/>
    <w:multiLevelType w:val="multilevel"/>
    <w:tmpl w:val="9C20E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29082E"/>
    <w:multiLevelType w:val="hybridMultilevel"/>
    <w:tmpl w:val="89CA734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D4BD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9C1105"/>
    <w:multiLevelType w:val="hybridMultilevel"/>
    <w:tmpl w:val="59FA25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D0384"/>
    <w:multiLevelType w:val="singleLevel"/>
    <w:tmpl w:val="E3105C3E"/>
    <w:lvl w:ilvl="0">
      <w:start w:val="2"/>
      <w:numFmt w:val="upperLetter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4" w15:restartNumberingAfterBreak="0">
    <w:nsid w:val="0EA912DB"/>
    <w:multiLevelType w:val="hybridMultilevel"/>
    <w:tmpl w:val="23B2BB9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2824B0C"/>
    <w:multiLevelType w:val="hybridMultilevel"/>
    <w:tmpl w:val="7C1254B4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CC3357"/>
    <w:multiLevelType w:val="singleLevel"/>
    <w:tmpl w:val="AF0E5E6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76F28FD"/>
    <w:multiLevelType w:val="hybridMultilevel"/>
    <w:tmpl w:val="45CE66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E780C"/>
    <w:multiLevelType w:val="hybridMultilevel"/>
    <w:tmpl w:val="69E012A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C6A0F"/>
    <w:multiLevelType w:val="singleLevel"/>
    <w:tmpl w:val="5218E064"/>
    <w:lvl w:ilvl="0">
      <w:start w:val="1"/>
      <w:numFmt w:val="upperLetter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10" w15:restartNumberingAfterBreak="0">
    <w:nsid w:val="27BC0658"/>
    <w:multiLevelType w:val="multilevel"/>
    <w:tmpl w:val="EA02D84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sz w:val="20"/>
      </w:rPr>
    </w:lvl>
    <w:lvl w:ilvl="1">
      <w:start w:val="2"/>
      <w:numFmt w:val="decimal"/>
      <w:lvlText w:val="%1.%2."/>
      <w:lvlJc w:val="left"/>
      <w:pPr>
        <w:tabs>
          <w:tab w:val="num" w:pos="644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2809263F"/>
    <w:multiLevelType w:val="hybridMultilevel"/>
    <w:tmpl w:val="F6689D98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035D5"/>
    <w:multiLevelType w:val="hybridMultilevel"/>
    <w:tmpl w:val="FB7EAE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95746"/>
    <w:multiLevelType w:val="hybridMultilevel"/>
    <w:tmpl w:val="F0A6CCD2"/>
    <w:lvl w:ilvl="0" w:tplc="8FECCF80">
      <w:start w:val="2"/>
      <w:numFmt w:val="upperLetter"/>
      <w:lvlText w:val="%1)"/>
      <w:lvlJc w:val="left"/>
      <w:pPr>
        <w:tabs>
          <w:tab w:val="num" w:pos="450"/>
        </w:tabs>
        <w:ind w:left="450" w:hanging="390"/>
      </w:pPr>
      <w:rPr>
        <w:rFonts w:cs="Times New Roman"/>
        <w:i w:val="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E471EA9"/>
    <w:multiLevelType w:val="hybridMultilevel"/>
    <w:tmpl w:val="C0C028E2"/>
    <w:lvl w:ilvl="0" w:tplc="0410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ED96556"/>
    <w:multiLevelType w:val="hybridMultilevel"/>
    <w:tmpl w:val="C366CDA2"/>
    <w:lvl w:ilvl="0" w:tplc="38D0D20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EEE1B3F"/>
    <w:multiLevelType w:val="singleLevel"/>
    <w:tmpl w:val="0410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F38251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2F63200"/>
    <w:multiLevelType w:val="hybridMultilevel"/>
    <w:tmpl w:val="A992FB7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D1644C"/>
    <w:multiLevelType w:val="singleLevel"/>
    <w:tmpl w:val="5944050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3B235C71"/>
    <w:multiLevelType w:val="hybridMultilevel"/>
    <w:tmpl w:val="552E1B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706F7"/>
    <w:multiLevelType w:val="hybridMultilevel"/>
    <w:tmpl w:val="C052A0FE"/>
    <w:lvl w:ilvl="0" w:tplc="A4EC63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B57079"/>
    <w:multiLevelType w:val="hybridMultilevel"/>
    <w:tmpl w:val="4D066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857918"/>
    <w:multiLevelType w:val="hybridMultilevel"/>
    <w:tmpl w:val="A7A4EE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AD5C00"/>
    <w:multiLevelType w:val="singleLevel"/>
    <w:tmpl w:val="4AF0341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25" w15:restartNumberingAfterBreak="0">
    <w:nsid w:val="44CF7109"/>
    <w:multiLevelType w:val="hybridMultilevel"/>
    <w:tmpl w:val="4BC0919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53E2F05"/>
    <w:multiLevelType w:val="hybridMultilevel"/>
    <w:tmpl w:val="2424CEE6"/>
    <w:lvl w:ilvl="0" w:tplc="3CB8CDE4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387B16"/>
    <w:multiLevelType w:val="hybridMultilevel"/>
    <w:tmpl w:val="C246A68E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  <w:szCs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7693B0C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77464D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49580180"/>
    <w:multiLevelType w:val="hybridMultilevel"/>
    <w:tmpl w:val="CDB40576"/>
    <w:lvl w:ilvl="0" w:tplc="C88E70D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E74457"/>
    <w:multiLevelType w:val="hybridMultilevel"/>
    <w:tmpl w:val="73AE44AA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4AF15471"/>
    <w:multiLevelType w:val="hybridMultilevel"/>
    <w:tmpl w:val="78D067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FC4AB5"/>
    <w:multiLevelType w:val="singleLevel"/>
    <w:tmpl w:val="A4EC63A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4E9039C0"/>
    <w:multiLevelType w:val="singleLevel"/>
    <w:tmpl w:val="5FC0B7B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50017524"/>
    <w:multiLevelType w:val="hybridMultilevel"/>
    <w:tmpl w:val="779C1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A60FC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53CC11E2"/>
    <w:multiLevelType w:val="hybridMultilevel"/>
    <w:tmpl w:val="44B8B006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53DB3108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8962A0A"/>
    <w:multiLevelType w:val="hybridMultilevel"/>
    <w:tmpl w:val="0CB4B9B2"/>
    <w:lvl w:ilvl="0" w:tplc="AF0E5E6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90E4738"/>
    <w:multiLevelType w:val="hybridMultilevel"/>
    <w:tmpl w:val="ED4ACFB8"/>
    <w:lvl w:ilvl="0" w:tplc="E24C1148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E7562A"/>
    <w:multiLevelType w:val="singleLevel"/>
    <w:tmpl w:val="B524B17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628B3C04"/>
    <w:multiLevelType w:val="hybridMultilevel"/>
    <w:tmpl w:val="27B84AD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08120C"/>
    <w:multiLevelType w:val="hybridMultilevel"/>
    <w:tmpl w:val="59F230E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7101F"/>
    <w:multiLevelType w:val="hybridMultilevel"/>
    <w:tmpl w:val="4D3EC8D8"/>
    <w:lvl w:ilvl="0" w:tplc="36D4BD1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71175323"/>
    <w:multiLevelType w:val="hybridMultilevel"/>
    <w:tmpl w:val="5E0C474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EF6CE1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 w15:restartNumberingAfterBreak="0">
    <w:nsid w:val="78214B70"/>
    <w:multiLevelType w:val="singleLevel"/>
    <w:tmpl w:val="9912F50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48" w15:restartNumberingAfterBreak="0">
    <w:nsid w:val="7EB9579B"/>
    <w:multiLevelType w:val="hybridMultilevel"/>
    <w:tmpl w:val="55CE5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E97590"/>
    <w:multiLevelType w:val="hybridMultilevel"/>
    <w:tmpl w:val="D6702F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346686">
    <w:abstractNumId w:val="16"/>
  </w:num>
  <w:num w:numId="2" w16cid:durableId="105731615">
    <w:abstractNumId w:val="46"/>
  </w:num>
  <w:num w:numId="3" w16cid:durableId="2092501974">
    <w:abstractNumId w:val="28"/>
  </w:num>
  <w:num w:numId="4" w16cid:durableId="570311223">
    <w:abstractNumId w:val="38"/>
  </w:num>
  <w:num w:numId="5" w16cid:durableId="1589266744">
    <w:abstractNumId w:val="24"/>
  </w:num>
  <w:num w:numId="6" w16cid:durableId="906648815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4210817">
    <w:abstractNumId w:val="34"/>
  </w:num>
  <w:num w:numId="8" w16cid:durableId="2141145318">
    <w:abstractNumId w:val="1"/>
  </w:num>
  <w:num w:numId="9" w16cid:durableId="221214106">
    <w:abstractNumId w:val="0"/>
  </w:num>
  <w:num w:numId="10" w16cid:durableId="973950201">
    <w:abstractNumId w:val="15"/>
  </w:num>
  <w:num w:numId="11" w16cid:durableId="132910522">
    <w:abstractNumId w:val="9"/>
  </w:num>
  <w:num w:numId="12" w16cid:durableId="1525248905">
    <w:abstractNumId w:val="3"/>
  </w:num>
  <w:num w:numId="13" w16cid:durableId="1696737186">
    <w:abstractNumId w:val="44"/>
  </w:num>
  <w:num w:numId="14" w16cid:durableId="1757165358">
    <w:abstractNumId w:val="27"/>
  </w:num>
  <w:num w:numId="15" w16cid:durableId="942222156">
    <w:abstractNumId w:val="12"/>
  </w:num>
  <w:num w:numId="16" w16cid:durableId="1456294062">
    <w:abstractNumId w:val="10"/>
  </w:num>
  <w:num w:numId="17" w16cid:durableId="1398165308">
    <w:abstractNumId w:val="36"/>
  </w:num>
  <w:num w:numId="18" w16cid:durableId="1787578352">
    <w:abstractNumId w:val="29"/>
  </w:num>
  <w:num w:numId="19" w16cid:durableId="1772312581">
    <w:abstractNumId w:val="17"/>
  </w:num>
  <w:num w:numId="20" w16cid:durableId="803735816">
    <w:abstractNumId w:val="41"/>
  </w:num>
  <w:num w:numId="21" w16cid:durableId="1374574912">
    <w:abstractNumId w:val="47"/>
  </w:num>
  <w:num w:numId="22" w16cid:durableId="1890260264">
    <w:abstractNumId w:val="6"/>
  </w:num>
  <w:num w:numId="23" w16cid:durableId="1097554377">
    <w:abstractNumId w:val="33"/>
  </w:num>
  <w:num w:numId="24" w16cid:durableId="10955173">
    <w:abstractNumId w:val="21"/>
  </w:num>
  <w:num w:numId="25" w16cid:durableId="854227544">
    <w:abstractNumId w:val="19"/>
  </w:num>
  <w:num w:numId="26" w16cid:durableId="2089111078">
    <w:abstractNumId w:val="39"/>
  </w:num>
  <w:num w:numId="27" w16cid:durableId="1689332547">
    <w:abstractNumId w:val="40"/>
  </w:num>
  <w:num w:numId="28" w16cid:durableId="1757703431">
    <w:abstractNumId w:val="45"/>
  </w:num>
  <w:num w:numId="29" w16cid:durableId="480388087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1956113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9508055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46500013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85866943">
    <w:abstractNumId w:val="2"/>
  </w:num>
  <w:num w:numId="34" w16cid:durableId="642394572">
    <w:abstractNumId w:val="8"/>
  </w:num>
  <w:num w:numId="35" w16cid:durableId="1516384364">
    <w:abstractNumId w:val="42"/>
  </w:num>
  <w:num w:numId="36" w16cid:durableId="1693914336">
    <w:abstractNumId w:val="30"/>
  </w:num>
  <w:num w:numId="37" w16cid:durableId="1001587902">
    <w:abstractNumId w:val="5"/>
  </w:num>
  <w:num w:numId="38" w16cid:durableId="2119981677">
    <w:abstractNumId w:val="43"/>
  </w:num>
  <w:num w:numId="39" w16cid:durableId="1801991948">
    <w:abstractNumId w:val="48"/>
  </w:num>
  <w:num w:numId="40" w16cid:durableId="1025863309">
    <w:abstractNumId w:val="49"/>
  </w:num>
  <w:num w:numId="41" w16cid:durableId="1932617837">
    <w:abstractNumId w:val="23"/>
  </w:num>
  <w:num w:numId="42" w16cid:durableId="517238817">
    <w:abstractNumId w:val="18"/>
  </w:num>
  <w:num w:numId="43" w16cid:durableId="300497556">
    <w:abstractNumId w:val="31"/>
  </w:num>
  <w:num w:numId="44" w16cid:durableId="1531916585">
    <w:abstractNumId w:val="32"/>
  </w:num>
  <w:num w:numId="45" w16cid:durableId="1101758307">
    <w:abstractNumId w:val="11"/>
  </w:num>
  <w:num w:numId="46" w16cid:durableId="2041591145">
    <w:abstractNumId w:val="22"/>
  </w:num>
  <w:num w:numId="47" w16cid:durableId="1171021812">
    <w:abstractNumId w:val="20"/>
  </w:num>
  <w:num w:numId="48" w16cid:durableId="727532937">
    <w:abstractNumId w:val="35"/>
  </w:num>
  <w:num w:numId="49" w16cid:durableId="1446775889">
    <w:abstractNumId w:val="7"/>
  </w:num>
  <w:num w:numId="50" w16cid:durableId="20049728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51473462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0C2"/>
    <w:rsid w:val="00011F28"/>
    <w:rsid w:val="000142F7"/>
    <w:rsid w:val="00020694"/>
    <w:rsid w:val="000323D4"/>
    <w:rsid w:val="00033BFC"/>
    <w:rsid w:val="00036088"/>
    <w:rsid w:val="0003637F"/>
    <w:rsid w:val="0003737C"/>
    <w:rsid w:val="00042007"/>
    <w:rsid w:val="0006046A"/>
    <w:rsid w:val="00073954"/>
    <w:rsid w:val="00085C58"/>
    <w:rsid w:val="000921C9"/>
    <w:rsid w:val="000970F4"/>
    <w:rsid w:val="000A20C2"/>
    <w:rsid w:val="000A5875"/>
    <w:rsid w:val="000B3958"/>
    <w:rsid w:val="000B4E7E"/>
    <w:rsid w:val="000B7B4E"/>
    <w:rsid w:val="000C1264"/>
    <w:rsid w:val="000E2438"/>
    <w:rsid w:val="000E3B4D"/>
    <w:rsid w:val="000E6334"/>
    <w:rsid w:val="000F332B"/>
    <w:rsid w:val="000F716A"/>
    <w:rsid w:val="00104050"/>
    <w:rsid w:val="00110C3E"/>
    <w:rsid w:val="00113538"/>
    <w:rsid w:val="00121694"/>
    <w:rsid w:val="001250CA"/>
    <w:rsid w:val="00127C73"/>
    <w:rsid w:val="0013594C"/>
    <w:rsid w:val="00144B98"/>
    <w:rsid w:val="00146D23"/>
    <w:rsid w:val="00146F22"/>
    <w:rsid w:val="00150057"/>
    <w:rsid w:val="00151394"/>
    <w:rsid w:val="001616C8"/>
    <w:rsid w:val="00165D9D"/>
    <w:rsid w:val="00171766"/>
    <w:rsid w:val="00183ED2"/>
    <w:rsid w:val="001933BA"/>
    <w:rsid w:val="0019442B"/>
    <w:rsid w:val="001A0177"/>
    <w:rsid w:val="001B4C43"/>
    <w:rsid w:val="001B7CB7"/>
    <w:rsid w:val="001C77BE"/>
    <w:rsid w:val="001F697A"/>
    <w:rsid w:val="00210B10"/>
    <w:rsid w:val="00222244"/>
    <w:rsid w:val="00225E6D"/>
    <w:rsid w:val="00226726"/>
    <w:rsid w:val="002279E1"/>
    <w:rsid w:val="00234E4B"/>
    <w:rsid w:val="00242FB1"/>
    <w:rsid w:val="00245ADF"/>
    <w:rsid w:val="00252A3D"/>
    <w:rsid w:val="00252D45"/>
    <w:rsid w:val="002701DD"/>
    <w:rsid w:val="002707DC"/>
    <w:rsid w:val="00272B8E"/>
    <w:rsid w:val="00276617"/>
    <w:rsid w:val="00280297"/>
    <w:rsid w:val="00281666"/>
    <w:rsid w:val="002833B7"/>
    <w:rsid w:val="00284DCB"/>
    <w:rsid w:val="0028672F"/>
    <w:rsid w:val="00287B0C"/>
    <w:rsid w:val="00290F55"/>
    <w:rsid w:val="002A0568"/>
    <w:rsid w:val="002B2061"/>
    <w:rsid w:val="002B24C7"/>
    <w:rsid w:val="002B7F19"/>
    <w:rsid w:val="002C083D"/>
    <w:rsid w:val="002C2390"/>
    <w:rsid w:val="002C610A"/>
    <w:rsid w:val="002E42FD"/>
    <w:rsid w:val="002E4B10"/>
    <w:rsid w:val="002F2E0C"/>
    <w:rsid w:val="003002A2"/>
    <w:rsid w:val="00303450"/>
    <w:rsid w:val="00304741"/>
    <w:rsid w:val="0030619C"/>
    <w:rsid w:val="003103B9"/>
    <w:rsid w:val="00320933"/>
    <w:rsid w:val="00332543"/>
    <w:rsid w:val="00335BE4"/>
    <w:rsid w:val="00346AB1"/>
    <w:rsid w:val="00354029"/>
    <w:rsid w:val="003552FE"/>
    <w:rsid w:val="0035605B"/>
    <w:rsid w:val="003603DB"/>
    <w:rsid w:val="00365FBE"/>
    <w:rsid w:val="00387731"/>
    <w:rsid w:val="00391EA9"/>
    <w:rsid w:val="003962D6"/>
    <w:rsid w:val="003C0C92"/>
    <w:rsid w:val="003C163E"/>
    <w:rsid w:val="003C47EC"/>
    <w:rsid w:val="003C4918"/>
    <w:rsid w:val="003C63B8"/>
    <w:rsid w:val="003D088B"/>
    <w:rsid w:val="003D1C5C"/>
    <w:rsid w:val="003E6A01"/>
    <w:rsid w:val="003F4C14"/>
    <w:rsid w:val="003F558F"/>
    <w:rsid w:val="003F5DF7"/>
    <w:rsid w:val="00401B88"/>
    <w:rsid w:val="00402B64"/>
    <w:rsid w:val="00406F4B"/>
    <w:rsid w:val="0041016C"/>
    <w:rsid w:val="0042493E"/>
    <w:rsid w:val="00432B0B"/>
    <w:rsid w:val="004337AD"/>
    <w:rsid w:val="004416A0"/>
    <w:rsid w:val="00446263"/>
    <w:rsid w:val="004464B6"/>
    <w:rsid w:val="00456924"/>
    <w:rsid w:val="00482B9C"/>
    <w:rsid w:val="00495FDA"/>
    <w:rsid w:val="004C7DAC"/>
    <w:rsid w:val="004D105B"/>
    <w:rsid w:val="004D3860"/>
    <w:rsid w:val="004D4802"/>
    <w:rsid w:val="004F2758"/>
    <w:rsid w:val="004F4BB0"/>
    <w:rsid w:val="004F6882"/>
    <w:rsid w:val="00501CC4"/>
    <w:rsid w:val="005034DF"/>
    <w:rsid w:val="00517878"/>
    <w:rsid w:val="00521AA4"/>
    <w:rsid w:val="005276C5"/>
    <w:rsid w:val="005315D7"/>
    <w:rsid w:val="005328D8"/>
    <w:rsid w:val="00533F9A"/>
    <w:rsid w:val="005366CA"/>
    <w:rsid w:val="00541205"/>
    <w:rsid w:val="005423A5"/>
    <w:rsid w:val="005431BC"/>
    <w:rsid w:val="00544FA7"/>
    <w:rsid w:val="00555CFD"/>
    <w:rsid w:val="00556228"/>
    <w:rsid w:val="0056337B"/>
    <w:rsid w:val="00574603"/>
    <w:rsid w:val="00574CBC"/>
    <w:rsid w:val="00575153"/>
    <w:rsid w:val="00575710"/>
    <w:rsid w:val="00576045"/>
    <w:rsid w:val="00576C2B"/>
    <w:rsid w:val="005806D4"/>
    <w:rsid w:val="00582055"/>
    <w:rsid w:val="0058213A"/>
    <w:rsid w:val="00592159"/>
    <w:rsid w:val="00593E51"/>
    <w:rsid w:val="0059565E"/>
    <w:rsid w:val="0059663A"/>
    <w:rsid w:val="005B38BE"/>
    <w:rsid w:val="005B58AF"/>
    <w:rsid w:val="005C284D"/>
    <w:rsid w:val="005F1304"/>
    <w:rsid w:val="005F6223"/>
    <w:rsid w:val="005F6A3C"/>
    <w:rsid w:val="005F6F95"/>
    <w:rsid w:val="006109A4"/>
    <w:rsid w:val="00611504"/>
    <w:rsid w:val="00611FD4"/>
    <w:rsid w:val="00621458"/>
    <w:rsid w:val="00622111"/>
    <w:rsid w:val="00625104"/>
    <w:rsid w:val="00633426"/>
    <w:rsid w:val="00653E95"/>
    <w:rsid w:val="0066085A"/>
    <w:rsid w:val="0066164D"/>
    <w:rsid w:val="00662020"/>
    <w:rsid w:val="00670D5F"/>
    <w:rsid w:val="00671203"/>
    <w:rsid w:val="00674624"/>
    <w:rsid w:val="0068182A"/>
    <w:rsid w:val="00682A5D"/>
    <w:rsid w:val="00685A2B"/>
    <w:rsid w:val="00685C10"/>
    <w:rsid w:val="0069266C"/>
    <w:rsid w:val="00695F59"/>
    <w:rsid w:val="006B3EE7"/>
    <w:rsid w:val="006D2026"/>
    <w:rsid w:val="006E0E5C"/>
    <w:rsid w:val="006E299A"/>
    <w:rsid w:val="006E5490"/>
    <w:rsid w:val="00705A75"/>
    <w:rsid w:val="007202ED"/>
    <w:rsid w:val="007327D0"/>
    <w:rsid w:val="00737B82"/>
    <w:rsid w:val="00742618"/>
    <w:rsid w:val="00753CF6"/>
    <w:rsid w:val="0075606D"/>
    <w:rsid w:val="0076182E"/>
    <w:rsid w:val="00761E0C"/>
    <w:rsid w:val="00763EDD"/>
    <w:rsid w:val="00770706"/>
    <w:rsid w:val="00775A0D"/>
    <w:rsid w:val="007869DD"/>
    <w:rsid w:val="00790B55"/>
    <w:rsid w:val="007925BF"/>
    <w:rsid w:val="007A5454"/>
    <w:rsid w:val="007A6C7F"/>
    <w:rsid w:val="007B38F8"/>
    <w:rsid w:val="007D10C8"/>
    <w:rsid w:val="007E2963"/>
    <w:rsid w:val="007E7FD1"/>
    <w:rsid w:val="00826928"/>
    <w:rsid w:val="00827A7B"/>
    <w:rsid w:val="0083182E"/>
    <w:rsid w:val="00840017"/>
    <w:rsid w:val="00843CD9"/>
    <w:rsid w:val="00852980"/>
    <w:rsid w:val="00856863"/>
    <w:rsid w:val="00860E94"/>
    <w:rsid w:val="0086198F"/>
    <w:rsid w:val="00863230"/>
    <w:rsid w:val="00866BDC"/>
    <w:rsid w:val="008A44CD"/>
    <w:rsid w:val="008B66B4"/>
    <w:rsid w:val="008C3C2C"/>
    <w:rsid w:val="008C76E8"/>
    <w:rsid w:val="008D3C6C"/>
    <w:rsid w:val="008E06AD"/>
    <w:rsid w:val="008E4D7C"/>
    <w:rsid w:val="008F5765"/>
    <w:rsid w:val="008F6C0A"/>
    <w:rsid w:val="008F7A74"/>
    <w:rsid w:val="00904F89"/>
    <w:rsid w:val="0091605C"/>
    <w:rsid w:val="00933B2C"/>
    <w:rsid w:val="00933C6B"/>
    <w:rsid w:val="00957131"/>
    <w:rsid w:val="009600A7"/>
    <w:rsid w:val="00973BB4"/>
    <w:rsid w:val="0098037D"/>
    <w:rsid w:val="00983A28"/>
    <w:rsid w:val="00983E9B"/>
    <w:rsid w:val="0098505E"/>
    <w:rsid w:val="0099031A"/>
    <w:rsid w:val="009A31CE"/>
    <w:rsid w:val="009B131D"/>
    <w:rsid w:val="009B4350"/>
    <w:rsid w:val="009C373C"/>
    <w:rsid w:val="009E1398"/>
    <w:rsid w:val="009E521E"/>
    <w:rsid w:val="009F53FC"/>
    <w:rsid w:val="009F799E"/>
    <w:rsid w:val="00A001B1"/>
    <w:rsid w:val="00A020E9"/>
    <w:rsid w:val="00A13961"/>
    <w:rsid w:val="00A14DBD"/>
    <w:rsid w:val="00A22BAC"/>
    <w:rsid w:val="00A338DA"/>
    <w:rsid w:val="00A526C8"/>
    <w:rsid w:val="00A62393"/>
    <w:rsid w:val="00A66142"/>
    <w:rsid w:val="00AA05FA"/>
    <w:rsid w:val="00AA1018"/>
    <w:rsid w:val="00AA7C3F"/>
    <w:rsid w:val="00AB0998"/>
    <w:rsid w:val="00AB37B4"/>
    <w:rsid w:val="00AE30C2"/>
    <w:rsid w:val="00AE310F"/>
    <w:rsid w:val="00AF0FF5"/>
    <w:rsid w:val="00B027D0"/>
    <w:rsid w:val="00B05745"/>
    <w:rsid w:val="00B077B4"/>
    <w:rsid w:val="00B1741A"/>
    <w:rsid w:val="00B27F37"/>
    <w:rsid w:val="00B31096"/>
    <w:rsid w:val="00B3479E"/>
    <w:rsid w:val="00B372CA"/>
    <w:rsid w:val="00B3759F"/>
    <w:rsid w:val="00B42DEA"/>
    <w:rsid w:val="00B45241"/>
    <w:rsid w:val="00B57521"/>
    <w:rsid w:val="00B575BE"/>
    <w:rsid w:val="00B6461A"/>
    <w:rsid w:val="00B77D8B"/>
    <w:rsid w:val="00B805E3"/>
    <w:rsid w:val="00B904AF"/>
    <w:rsid w:val="00B9319C"/>
    <w:rsid w:val="00B96A7F"/>
    <w:rsid w:val="00BB65BB"/>
    <w:rsid w:val="00BB6D38"/>
    <w:rsid w:val="00BE21B6"/>
    <w:rsid w:val="00BE3B4C"/>
    <w:rsid w:val="00BE74C1"/>
    <w:rsid w:val="00BF2105"/>
    <w:rsid w:val="00C0344E"/>
    <w:rsid w:val="00C04D03"/>
    <w:rsid w:val="00C06EAE"/>
    <w:rsid w:val="00C07CCC"/>
    <w:rsid w:val="00C2077D"/>
    <w:rsid w:val="00C24163"/>
    <w:rsid w:val="00C35C3B"/>
    <w:rsid w:val="00C43831"/>
    <w:rsid w:val="00C4483A"/>
    <w:rsid w:val="00C52F5C"/>
    <w:rsid w:val="00C6106A"/>
    <w:rsid w:val="00C67CE5"/>
    <w:rsid w:val="00C709F5"/>
    <w:rsid w:val="00C74E46"/>
    <w:rsid w:val="00C75DC6"/>
    <w:rsid w:val="00C76B22"/>
    <w:rsid w:val="00C85D65"/>
    <w:rsid w:val="00CB7890"/>
    <w:rsid w:val="00CC64EA"/>
    <w:rsid w:val="00CE62F2"/>
    <w:rsid w:val="00CF6F35"/>
    <w:rsid w:val="00D020B2"/>
    <w:rsid w:val="00D16DC9"/>
    <w:rsid w:val="00D20CDF"/>
    <w:rsid w:val="00D3125C"/>
    <w:rsid w:val="00D417D7"/>
    <w:rsid w:val="00D468FA"/>
    <w:rsid w:val="00D47153"/>
    <w:rsid w:val="00D50BF7"/>
    <w:rsid w:val="00D52654"/>
    <w:rsid w:val="00D552D6"/>
    <w:rsid w:val="00D933F5"/>
    <w:rsid w:val="00DA0926"/>
    <w:rsid w:val="00DB6BEE"/>
    <w:rsid w:val="00DC2E26"/>
    <w:rsid w:val="00DD1129"/>
    <w:rsid w:val="00DD1F8B"/>
    <w:rsid w:val="00DE1662"/>
    <w:rsid w:val="00DE4240"/>
    <w:rsid w:val="00DF0339"/>
    <w:rsid w:val="00E021AE"/>
    <w:rsid w:val="00E12585"/>
    <w:rsid w:val="00E1383E"/>
    <w:rsid w:val="00E20CE7"/>
    <w:rsid w:val="00E36838"/>
    <w:rsid w:val="00E375C5"/>
    <w:rsid w:val="00E40887"/>
    <w:rsid w:val="00E413C7"/>
    <w:rsid w:val="00E4366B"/>
    <w:rsid w:val="00E445AA"/>
    <w:rsid w:val="00E45749"/>
    <w:rsid w:val="00E52397"/>
    <w:rsid w:val="00E62EA8"/>
    <w:rsid w:val="00E71C91"/>
    <w:rsid w:val="00E7325A"/>
    <w:rsid w:val="00E754BE"/>
    <w:rsid w:val="00E847BC"/>
    <w:rsid w:val="00E86556"/>
    <w:rsid w:val="00EA35A5"/>
    <w:rsid w:val="00EA7174"/>
    <w:rsid w:val="00EB292E"/>
    <w:rsid w:val="00EB34F9"/>
    <w:rsid w:val="00EB4B7F"/>
    <w:rsid w:val="00EC7E64"/>
    <w:rsid w:val="00ED74F4"/>
    <w:rsid w:val="00EF6F03"/>
    <w:rsid w:val="00F02A4C"/>
    <w:rsid w:val="00F07BF0"/>
    <w:rsid w:val="00F109DF"/>
    <w:rsid w:val="00F224B2"/>
    <w:rsid w:val="00F25794"/>
    <w:rsid w:val="00F40C4E"/>
    <w:rsid w:val="00F416CD"/>
    <w:rsid w:val="00F42705"/>
    <w:rsid w:val="00F55077"/>
    <w:rsid w:val="00F56EFA"/>
    <w:rsid w:val="00F60B7E"/>
    <w:rsid w:val="00F63162"/>
    <w:rsid w:val="00F64A5C"/>
    <w:rsid w:val="00FA53FD"/>
    <w:rsid w:val="00FB28C4"/>
    <w:rsid w:val="00FC404F"/>
    <w:rsid w:val="00FC7E7F"/>
    <w:rsid w:val="00FD1D39"/>
    <w:rsid w:val="00FD37A8"/>
    <w:rsid w:val="00FF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C4A7F7"/>
  <w15:docId w15:val="{3C17CA1F-18CE-4047-9D96-2665621A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F332B"/>
  </w:style>
  <w:style w:type="paragraph" w:styleId="Titolo1">
    <w:name w:val="heading 1"/>
    <w:basedOn w:val="Normale"/>
    <w:next w:val="Normale"/>
    <w:qFormat/>
    <w:rsid w:val="000F33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F332B"/>
    <w:pPr>
      <w:keepNext/>
      <w:jc w:val="right"/>
      <w:outlineLvl w:val="1"/>
    </w:pPr>
    <w:rPr>
      <w:rFonts w:ascii="Book Antiqua" w:hAnsi="Book Antiqua"/>
      <w:b/>
      <w:caps/>
      <w:sz w:val="24"/>
      <w:u w:val="single"/>
    </w:rPr>
  </w:style>
  <w:style w:type="paragraph" w:styleId="Titolo3">
    <w:name w:val="heading 3"/>
    <w:basedOn w:val="Normale"/>
    <w:next w:val="Normale"/>
    <w:qFormat/>
    <w:rsid w:val="000F332B"/>
    <w:pPr>
      <w:keepNext/>
      <w:outlineLvl w:val="2"/>
    </w:pPr>
    <w:rPr>
      <w:rFonts w:ascii="Book Antiqua" w:hAnsi="Book Antiqua"/>
      <w:sz w:val="24"/>
    </w:rPr>
  </w:style>
  <w:style w:type="paragraph" w:styleId="Titolo4">
    <w:name w:val="heading 4"/>
    <w:basedOn w:val="Normale"/>
    <w:next w:val="Normale"/>
    <w:qFormat/>
    <w:rsid w:val="000F332B"/>
    <w:pPr>
      <w:keepNext/>
      <w:jc w:val="center"/>
      <w:outlineLvl w:val="3"/>
    </w:pPr>
    <w:rPr>
      <w:rFonts w:ascii="Book Antiqua" w:hAnsi="Book Antiqua"/>
      <w:sz w:val="24"/>
    </w:rPr>
  </w:style>
  <w:style w:type="paragraph" w:styleId="Titolo5">
    <w:name w:val="heading 5"/>
    <w:basedOn w:val="Normale"/>
    <w:next w:val="Normale"/>
    <w:qFormat/>
    <w:rsid w:val="000F332B"/>
    <w:pPr>
      <w:keepNext/>
      <w:outlineLvl w:val="4"/>
    </w:pPr>
    <w:rPr>
      <w:rFonts w:ascii="Book Antiqua" w:hAnsi="Book Antiqua"/>
      <w:sz w:val="24"/>
    </w:rPr>
  </w:style>
  <w:style w:type="paragraph" w:styleId="Titolo6">
    <w:name w:val="heading 6"/>
    <w:basedOn w:val="Normale"/>
    <w:next w:val="Normale"/>
    <w:qFormat/>
    <w:rsid w:val="000F332B"/>
    <w:pPr>
      <w:keepNext/>
      <w:tabs>
        <w:tab w:val="left" w:pos="5954"/>
      </w:tabs>
      <w:jc w:val="both"/>
      <w:outlineLvl w:val="5"/>
    </w:pPr>
    <w:rPr>
      <w:rFonts w:ascii="Book Antiqua" w:hAnsi="Book Antiqua"/>
      <w:iCs/>
      <w:sz w:val="24"/>
      <w:szCs w:val="24"/>
    </w:rPr>
  </w:style>
  <w:style w:type="paragraph" w:styleId="Titolo7">
    <w:name w:val="heading 7"/>
    <w:basedOn w:val="Normale"/>
    <w:next w:val="Normale"/>
    <w:qFormat/>
    <w:rsid w:val="000F332B"/>
    <w:pPr>
      <w:keepNext/>
      <w:pBdr>
        <w:between w:val="single" w:sz="4" w:space="1" w:color="auto"/>
      </w:pBdr>
      <w:jc w:val="right"/>
      <w:outlineLvl w:val="6"/>
    </w:pPr>
    <w:rPr>
      <w:rFonts w:ascii="Book Antiqua" w:hAnsi="Book Antiqua"/>
      <w:sz w:val="24"/>
      <w:u w:val="single"/>
    </w:rPr>
  </w:style>
  <w:style w:type="paragraph" w:styleId="Titolo8">
    <w:name w:val="heading 8"/>
    <w:basedOn w:val="Normale"/>
    <w:next w:val="Normale"/>
    <w:qFormat/>
    <w:rsid w:val="000F332B"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0F332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F332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F332B"/>
    <w:pPr>
      <w:tabs>
        <w:tab w:val="center" w:pos="4819"/>
        <w:tab w:val="right" w:pos="9638"/>
      </w:tabs>
    </w:pPr>
  </w:style>
  <w:style w:type="paragraph" w:styleId="Indirizzodestinatario">
    <w:name w:val="envelope address"/>
    <w:basedOn w:val="Normale"/>
    <w:rsid w:val="000F332B"/>
    <w:pPr>
      <w:framePr w:w="7920" w:h="1980" w:hRule="exact" w:hSpace="141" w:wrap="auto" w:hAnchor="page" w:xAlign="center" w:yAlign="bottom"/>
      <w:ind w:left="2880"/>
    </w:pPr>
    <w:rPr>
      <w:sz w:val="24"/>
    </w:rPr>
  </w:style>
  <w:style w:type="paragraph" w:styleId="Indirizzomittente">
    <w:name w:val="envelope return"/>
    <w:basedOn w:val="Normale"/>
    <w:rsid w:val="000F332B"/>
    <w:pPr>
      <w:framePr w:w="4320" w:h="1440" w:hRule="exact" w:hSpace="141" w:wrap="auto" w:hAnchor="page" w:x="1917" w:yAlign="top"/>
    </w:pPr>
  </w:style>
  <w:style w:type="character" w:styleId="Collegamentoipertestuale">
    <w:name w:val="Hyperlink"/>
    <w:rsid w:val="000F332B"/>
    <w:rPr>
      <w:color w:val="0000FF"/>
      <w:u w:val="single"/>
    </w:rPr>
  </w:style>
  <w:style w:type="paragraph" w:styleId="Elenco">
    <w:name w:val="List"/>
    <w:basedOn w:val="Normale"/>
    <w:rsid w:val="000F332B"/>
    <w:pPr>
      <w:ind w:left="283" w:hanging="283"/>
    </w:pPr>
  </w:style>
  <w:style w:type="paragraph" w:styleId="Corpotesto">
    <w:name w:val="Body Text"/>
    <w:basedOn w:val="Normale"/>
    <w:rsid w:val="000F332B"/>
    <w:pPr>
      <w:spacing w:after="120"/>
    </w:pPr>
  </w:style>
  <w:style w:type="paragraph" w:styleId="Titolo">
    <w:name w:val="Title"/>
    <w:basedOn w:val="Normale"/>
    <w:qFormat/>
    <w:rsid w:val="000F332B"/>
    <w:pPr>
      <w:ind w:left="1701" w:right="566"/>
      <w:jc w:val="center"/>
    </w:pPr>
    <w:rPr>
      <w:b/>
      <w:sz w:val="24"/>
    </w:rPr>
  </w:style>
  <w:style w:type="paragraph" w:styleId="Sottotitolo">
    <w:name w:val="Subtitle"/>
    <w:basedOn w:val="Normale"/>
    <w:qFormat/>
    <w:rsid w:val="000F332B"/>
    <w:rPr>
      <w:rFonts w:ascii="Arial" w:hAnsi="Arial"/>
      <w:u w:val="single"/>
    </w:rPr>
  </w:style>
  <w:style w:type="paragraph" w:styleId="Didascalia">
    <w:name w:val="caption"/>
    <w:basedOn w:val="Normale"/>
    <w:next w:val="Normale"/>
    <w:qFormat/>
    <w:rsid w:val="000F332B"/>
    <w:pPr>
      <w:jc w:val="center"/>
    </w:pPr>
    <w:rPr>
      <w:rFonts w:ascii="Book Antiqua" w:hAnsi="Book Antiqua"/>
      <w:sz w:val="28"/>
    </w:rPr>
  </w:style>
  <w:style w:type="paragraph" w:styleId="Testofumetto">
    <w:name w:val="Balloon Text"/>
    <w:basedOn w:val="Normale"/>
    <w:semiHidden/>
    <w:rsid w:val="000F332B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0F332B"/>
    <w:pPr>
      <w:spacing w:after="120"/>
      <w:ind w:left="283"/>
    </w:pPr>
  </w:style>
  <w:style w:type="paragraph" w:styleId="Corpodeltesto2">
    <w:name w:val="Body Text 2"/>
    <w:basedOn w:val="Normale"/>
    <w:rsid w:val="000F332B"/>
    <w:pPr>
      <w:spacing w:after="120" w:line="480" w:lineRule="auto"/>
    </w:pPr>
  </w:style>
  <w:style w:type="paragraph" w:styleId="Rientrocorpodeltesto2">
    <w:name w:val="Body Text Indent 2"/>
    <w:basedOn w:val="Normale"/>
    <w:rsid w:val="000F332B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0F332B"/>
    <w:pPr>
      <w:spacing w:line="360" w:lineRule="auto"/>
      <w:ind w:firstLine="709"/>
      <w:jc w:val="both"/>
    </w:pPr>
    <w:rPr>
      <w:rFonts w:ascii="Book Antiqua" w:hAnsi="Book Antiqua"/>
      <w:sz w:val="24"/>
      <w:szCs w:val="24"/>
      <w:u w:val="single"/>
    </w:rPr>
  </w:style>
  <w:style w:type="paragraph" w:styleId="Corpodeltesto3">
    <w:name w:val="Body Text 3"/>
    <w:basedOn w:val="Normale"/>
    <w:rsid w:val="000F332B"/>
    <w:pPr>
      <w:spacing w:line="480" w:lineRule="auto"/>
      <w:jc w:val="both"/>
    </w:pPr>
    <w:rPr>
      <w:rFonts w:ascii="Book Antiqua" w:hAnsi="Book Antiqua"/>
      <w:sz w:val="24"/>
    </w:rPr>
  </w:style>
  <w:style w:type="table" w:styleId="Grigliatabella">
    <w:name w:val="Table Grid"/>
    <w:basedOn w:val="Tabellanormale"/>
    <w:rsid w:val="00D47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0E2438"/>
    <w:rPr>
      <w:rFonts w:cs="Times New Roman"/>
      <w:b/>
      <w:bCs/>
    </w:rPr>
  </w:style>
  <w:style w:type="paragraph" w:styleId="NormaleWeb">
    <w:name w:val="Normal (Web)"/>
    <w:basedOn w:val="Normale"/>
    <w:rsid w:val="00C709F5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qFormat/>
    <w:rsid w:val="00C709F5"/>
    <w:rPr>
      <w:rFonts w:cs="Times New Roman"/>
      <w:i/>
      <w:iCs/>
    </w:rPr>
  </w:style>
  <w:style w:type="paragraph" w:customStyle="1" w:styleId="t6">
    <w:name w:val="t6"/>
    <w:basedOn w:val="Normale"/>
    <w:rsid w:val="00242FB1"/>
    <w:pPr>
      <w:widowControl w:val="0"/>
      <w:snapToGrid w:val="0"/>
      <w:spacing w:line="280" w:lineRule="atLeast"/>
    </w:pPr>
    <w:rPr>
      <w:sz w:val="24"/>
    </w:rPr>
  </w:style>
  <w:style w:type="paragraph" w:customStyle="1" w:styleId="p10">
    <w:name w:val="p10"/>
    <w:basedOn w:val="Normale"/>
    <w:rsid w:val="00242FB1"/>
    <w:pPr>
      <w:widowControl w:val="0"/>
      <w:tabs>
        <w:tab w:val="left" w:pos="1040"/>
      </w:tabs>
      <w:snapToGrid w:val="0"/>
      <w:spacing w:line="280" w:lineRule="atLeast"/>
    </w:pPr>
    <w:rPr>
      <w:sz w:val="24"/>
    </w:rPr>
  </w:style>
  <w:style w:type="character" w:customStyle="1" w:styleId="IntestazioneCarattere">
    <w:name w:val="Intestazione Carattere"/>
    <w:basedOn w:val="Carpredefinitoparagrafo"/>
    <w:link w:val="Intestazione"/>
    <w:rsid w:val="00B45241"/>
  </w:style>
  <w:style w:type="paragraph" w:styleId="Paragrafoelenco">
    <w:name w:val="List Paragraph"/>
    <w:basedOn w:val="Normale"/>
    <w:uiPriority w:val="34"/>
    <w:qFormat/>
    <w:rsid w:val="003103B9"/>
    <w:pPr>
      <w:ind w:left="720"/>
      <w:contextualSpacing/>
    </w:pPr>
  </w:style>
  <w:style w:type="paragraph" w:customStyle="1" w:styleId="Titolo11">
    <w:name w:val="Titolo 11"/>
    <w:basedOn w:val="Normale"/>
    <w:uiPriority w:val="1"/>
    <w:qFormat/>
    <w:rsid w:val="007A6C7F"/>
    <w:pPr>
      <w:widowControl w:val="0"/>
      <w:autoSpaceDE w:val="0"/>
      <w:autoSpaceDN w:val="0"/>
      <w:ind w:left="1976" w:right="133" w:hanging="1844"/>
      <w:jc w:val="both"/>
      <w:outlineLvl w:val="1"/>
    </w:pPr>
    <w:rPr>
      <w:rFonts w:ascii="Tahoma" w:eastAsia="Tahoma" w:hAnsi="Tahoma" w:cs="Tahoma"/>
      <w:i/>
      <w:sz w:val="23"/>
      <w:szCs w:val="23"/>
      <w:lang w:val="en-US" w:eastAsia="en-US"/>
    </w:rPr>
  </w:style>
  <w:style w:type="paragraph" w:customStyle="1" w:styleId="Titolo21">
    <w:name w:val="Titolo 21"/>
    <w:basedOn w:val="Normale"/>
    <w:uiPriority w:val="1"/>
    <w:qFormat/>
    <w:rsid w:val="007A6C7F"/>
    <w:pPr>
      <w:widowControl w:val="0"/>
      <w:autoSpaceDE w:val="0"/>
      <w:autoSpaceDN w:val="0"/>
      <w:ind w:left="4716"/>
      <w:outlineLvl w:val="2"/>
    </w:pPr>
    <w:rPr>
      <w:rFonts w:ascii="Tahoma" w:eastAsia="Tahoma" w:hAnsi="Tahoma" w:cs="Tahoma"/>
      <w:b/>
      <w:bCs/>
      <w:sz w:val="22"/>
      <w:szCs w:val="22"/>
      <w:lang w:val="en-US" w:eastAsia="en-US"/>
    </w:rPr>
  </w:style>
  <w:style w:type="character" w:customStyle="1" w:styleId="Nessuno">
    <w:name w:val="Nessuno"/>
    <w:rsid w:val="004F2758"/>
  </w:style>
  <w:style w:type="paragraph" w:customStyle="1" w:styleId="Corpo">
    <w:name w:val="Corpo"/>
    <w:rsid w:val="004F2758"/>
    <w:rPr>
      <w:rFonts w:ascii="Helvetica Neue" w:eastAsia="Arial Unicode MS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8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aic875005@istruzione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wmf"/><Relationship Id="rId5" Type="http://schemas.openxmlformats.org/officeDocument/2006/relationships/image" Target="media/image4.png"/><Relationship Id="rId4" Type="http://schemas.openxmlformats.org/officeDocument/2006/relationships/hyperlink" Target="mailto:baic875005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li\Intestazion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7BBEA4-3EFB-48E8-A4AE-27EDBC3BD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Intestazione</Template>
  <TotalTime>1</TotalTime>
  <Pages>1</Pages>
  <Words>182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Prot. n.</vt:lpstr>
    </vt:vector>
  </TitlesOfParts>
  <Company>Hewlett-Packard Company</Company>
  <LinksUpToDate>false</LinksUpToDate>
  <CharactersWithSpaces>1668</CharactersWithSpaces>
  <SharedDoc>false</SharedDoc>
  <HLinks>
    <vt:vector size="12" baseType="variant"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mailto:baic875005@pec.istruzione.it</vt:lpwstr>
      </vt:variant>
      <vt:variant>
        <vt:lpwstr/>
      </vt:variant>
      <vt:variant>
        <vt:i4>786491</vt:i4>
      </vt:variant>
      <vt:variant>
        <vt:i4>0</vt:i4>
      </vt:variant>
      <vt:variant>
        <vt:i4>0</vt:i4>
      </vt:variant>
      <vt:variant>
        <vt:i4>5</vt:i4>
      </vt:variant>
      <vt:variant>
        <vt:lpwstr>mailto:baic875005@istruzione.it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Prot. n.</dc:title>
  <dc:creator>I.ALBERGHIERO - CASTELLANA G.</dc:creator>
  <cp:lastModifiedBy>utente16</cp:lastModifiedBy>
  <cp:revision>3</cp:revision>
  <cp:lastPrinted>2023-02-09T09:03:00Z</cp:lastPrinted>
  <dcterms:created xsi:type="dcterms:W3CDTF">2023-05-25T09:29:00Z</dcterms:created>
  <dcterms:modified xsi:type="dcterms:W3CDTF">2023-05-25T10:01:00Z</dcterms:modified>
</cp:coreProperties>
</file>