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877C2A" w14:textId="12A108B8" w:rsidR="00FB09C8" w:rsidRDefault="00FB09C8" w:rsidP="00FB09C8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>Al</w:t>
      </w:r>
      <w:r>
        <w:rPr>
          <w:b/>
        </w:rPr>
        <w:tab/>
        <w:t>Coordinatore di classe</w:t>
      </w:r>
    </w:p>
    <w:p w14:paraId="28B33CCA" w14:textId="77777777" w:rsidR="00FB09C8" w:rsidRDefault="00FB09C8" w:rsidP="00FB09C8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  <w:t>per l’annotazione sul registro</w:t>
      </w:r>
    </w:p>
    <w:p w14:paraId="7F2FC993" w14:textId="77777777" w:rsidR="00FB09C8" w:rsidRDefault="00FB09C8" w:rsidP="00FB09C8">
      <w:pPr>
        <w:tabs>
          <w:tab w:val="left" w:pos="6237"/>
          <w:tab w:val="left" w:pos="6663"/>
        </w:tabs>
        <w:jc w:val="both"/>
        <w:rPr>
          <w:b/>
        </w:rPr>
      </w:pPr>
    </w:p>
    <w:p w14:paraId="67551572" w14:textId="77777777" w:rsidR="00FB09C8" w:rsidRDefault="00FB09C8" w:rsidP="00FB09C8">
      <w:pPr>
        <w:tabs>
          <w:tab w:val="left" w:pos="6237"/>
          <w:tab w:val="left" w:pos="6663"/>
        </w:tabs>
        <w:jc w:val="center"/>
        <w:rPr>
          <w:b/>
        </w:rPr>
      </w:pPr>
      <w:r>
        <w:rPr>
          <w:b/>
        </w:rPr>
        <w:t>IL DIRIGENTE SCOLASTICO</w:t>
      </w:r>
    </w:p>
    <w:p w14:paraId="462498CB" w14:textId="77777777" w:rsidR="00FB09C8" w:rsidRDefault="00FB09C8" w:rsidP="00FB09C8">
      <w:pPr>
        <w:tabs>
          <w:tab w:val="left" w:pos="6237"/>
          <w:tab w:val="left" w:pos="6663"/>
        </w:tabs>
        <w:jc w:val="center"/>
        <w:rPr>
          <w:b/>
        </w:rPr>
      </w:pPr>
    </w:p>
    <w:p w14:paraId="0506908C" w14:textId="77777777" w:rsidR="00FB09C8" w:rsidRDefault="00FB09C8" w:rsidP="00FB09C8">
      <w:pPr>
        <w:numPr>
          <w:ilvl w:val="0"/>
          <w:numId w:val="49"/>
        </w:numPr>
        <w:spacing w:after="200" w:line="276" w:lineRule="auto"/>
        <w:ind w:left="284" w:hanging="284"/>
        <w:jc w:val="both"/>
      </w:pPr>
      <w:r>
        <w:rPr>
          <w:b/>
        </w:rPr>
        <w:t xml:space="preserve">VISTO </w:t>
      </w:r>
      <w:r>
        <w:t xml:space="preserve">il Regolamento Disciplinare d’Istituto approvato dal Consiglio di Istituto </w:t>
      </w:r>
    </w:p>
    <w:p w14:paraId="67E3F471" w14:textId="77777777" w:rsidR="00FB09C8" w:rsidRDefault="00FB09C8" w:rsidP="00FB09C8">
      <w:pPr>
        <w:numPr>
          <w:ilvl w:val="0"/>
          <w:numId w:val="49"/>
        </w:numPr>
        <w:spacing w:after="200" w:line="276" w:lineRule="auto"/>
        <w:ind w:left="284" w:hanging="284"/>
        <w:jc w:val="both"/>
        <w:rPr>
          <w:b/>
        </w:rPr>
      </w:pPr>
      <w:r>
        <w:rPr>
          <w:b/>
        </w:rPr>
        <w:t xml:space="preserve">VISTO </w:t>
      </w:r>
      <w:r>
        <w:t>il Verbale n. ____ del Consiglio di Classe della ______ del giorno __________,</w:t>
      </w:r>
    </w:p>
    <w:p w14:paraId="2F258BFD" w14:textId="77777777" w:rsidR="00FB09C8" w:rsidRDefault="00FB09C8" w:rsidP="00FB09C8">
      <w:pPr>
        <w:jc w:val="center"/>
        <w:rPr>
          <w:b/>
        </w:rPr>
      </w:pPr>
      <w:r>
        <w:rPr>
          <w:b/>
        </w:rPr>
        <w:t>COMUNICA</w:t>
      </w:r>
    </w:p>
    <w:p w14:paraId="4E7822D4" w14:textId="77777777" w:rsidR="00FB09C8" w:rsidRDefault="00FB09C8" w:rsidP="00FB09C8">
      <w:pPr>
        <w:jc w:val="both"/>
      </w:pPr>
      <w:r>
        <w:t xml:space="preserve">L’applicazione della </w:t>
      </w:r>
      <w:r>
        <w:rPr>
          <w:u w:val="single"/>
        </w:rPr>
        <w:t>Sanzione Disciplinare</w:t>
      </w:r>
      <w:r>
        <w:t>, per l’alunno/a _______________________________________</w:t>
      </w:r>
    </w:p>
    <w:p w14:paraId="71DD0883" w14:textId="77777777" w:rsidR="00FB09C8" w:rsidRDefault="00FB09C8" w:rsidP="00FB09C8">
      <w:pPr>
        <w:jc w:val="both"/>
      </w:pPr>
      <w:r>
        <w:t>Classe _________ sez. _________ indirizzo ___________</w:t>
      </w:r>
    </w:p>
    <w:p w14:paraId="479C8034" w14:textId="77777777" w:rsidR="00FB09C8" w:rsidRDefault="00FB09C8" w:rsidP="00FB09C8">
      <w:pPr>
        <w:numPr>
          <w:ilvl w:val="0"/>
          <w:numId w:val="50"/>
        </w:numPr>
        <w:spacing w:after="200" w:line="276" w:lineRule="auto"/>
        <w:ind w:left="284" w:hanging="284"/>
        <w:jc w:val="both"/>
      </w:pPr>
      <w:r>
        <w:t xml:space="preserve"> (nota, ammonizione…)__________________________________________________________________________________________________________________________________________________________________________</w:t>
      </w:r>
    </w:p>
    <w:p w14:paraId="59EF130C" w14:textId="77777777" w:rsidR="00FB09C8" w:rsidRDefault="00FB09C8" w:rsidP="00FB09C8">
      <w:pPr>
        <w:numPr>
          <w:ilvl w:val="0"/>
          <w:numId w:val="50"/>
        </w:numPr>
        <w:spacing w:after="200" w:line="276" w:lineRule="auto"/>
        <w:ind w:left="284" w:hanging="284"/>
        <w:jc w:val="both"/>
        <w:rPr>
          <w:i/>
          <w:u w:val="single"/>
        </w:rPr>
      </w:pPr>
      <w:r>
        <w:rPr>
          <w:i/>
          <w:u w:val="single"/>
        </w:rPr>
        <w:t>allontanamento dalle lezioni</w:t>
      </w:r>
    </w:p>
    <w:p w14:paraId="43BA8A20" w14:textId="77777777" w:rsidR="00FB09C8" w:rsidRDefault="00FB09C8" w:rsidP="00FB09C8">
      <w:pPr>
        <w:ind w:left="284"/>
        <w:jc w:val="both"/>
      </w:pPr>
      <w:r>
        <w:t>con le seguenti motivazioni adottate dal Consiglio di Classe:</w:t>
      </w:r>
    </w:p>
    <w:p w14:paraId="6651D480" w14:textId="77777777" w:rsidR="00FB09C8" w:rsidRDefault="00FB09C8" w:rsidP="00FB09C8">
      <w:pPr>
        <w:ind w:left="284"/>
        <w:jc w:val="both"/>
      </w:pPr>
      <w:r>
        <w:t>infrazioni alle lettere _________ del regolamento disciplinare alunni.</w:t>
      </w:r>
    </w:p>
    <w:p w14:paraId="6C521B66" w14:textId="77777777" w:rsidR="00FB09C8" w:rsidRDefault="00FB09C8" w:rsidP="00FB09C8">
      <w:pPr>
        <w:numPr>
          <w:ilvl w:val="0"/>
          <w:numId w:val="51"/>
        </w:numPr>
        <w:spacing w:after="200" w:line="276" w:lineRule="auto"/>
        <w:ind w:left="567" w:hanging="283"/>
        <w:jc w:val="both"/>
      </w:pPr>
      <w:r>
        <w:rPr>
          <w:u w:val="single"/>
        </w:rPr>
        <w:t>I tempi e le modalità</w:t>
      </w:r>
      <w:r>
        <w:t xml:space="preserve"> della </w:t>
      </w:r>
      <w:proofErr w:type="gramStart"/>
      <w:r>
        <w:t>sanzione,  sono</w:t>
      </w:r>
      <w:proofErr w:type="gramEnd"/>
      <w:r>
        <w:t xml:space="preserve"> concordati con i genitori  </w:t>
      </w:r>
      <w:proofErr w:type="spellStart"/>
      <w:r>
        <w:rPr>
          <w:u w:val="single"/>
        </w:rPr>
        <w:t>onvocati</w:t>
      </w:r>
      <w:proofErr w:type="spellEnd"/>
      <w:r>
        <w:rPr>
          <w:u w:val="single"/>
        </w:rPr>
        <w:t xml:space="preserve"> dal coordinatore in data-------------------</w:t>
      </w:r>
    </w:p>
    <w:p w14:paraId="24F1FD49" w14:textId="77777777" w:rsidR="00FB09C8" w:rsidRDefault="00FB09C8" w:rsidP="00FB09C8">
      <w:pPr>
        <w:numPr>
          <w:ilvl w:val="0"/>
          <w:numId w:val="51"/>
        </w:numPr>
        <w:spacing w:after="200" w:line="276" w:lineRule="auto"/>
        <w:ind w:left="567" w:hanging="283"/>
        <w:jc w:val="both"/>
      </w:pPr>
      <w:r>
        <w:t>N. ________ gg. di allontanamento dalle lezioni senza frequenza, nei giorni:</w:t>
      </w:r>
    </w:p>
    <w:p w14:paraId="728E9C47" w14:textId="77777777" w:rsidR="00FB09C8" w:rsidRDefault="00FB09C8" w:rsidP="00FB09C8">
      <w:pPr>
        <w:ind w:left="567"/>
        <w:jc w:val="both"/>
      </w:pPr>
      <w:r>
        <w:t>______________________________________________________________________________</w:t>
      </w:r>
    </w:p>
    <w:p w14:paraId="640E49ED" w14:textId="26A3A5A0" w:rsidR="00FB09C8" w:rsidRDefault="00FB09C8" w:rsidP="00FB09C8">
      <w:pPr>
        <w:numPr>
          <w:ilvl w:val="0"/>
          <w:numId w:val="51"/>
        </w:numPr>
        <w:spacing w:after="200" w:line="276" w:lineRule="auto"/>
        <w:ind w:left="567" w:hanging="283"/>
        <w:jc w:val="both"/>
      </w:pPr>
      <w:r>
        <w:t>N. ________ gg. di allontanamento dalle lezioni con obbligo di frequenza e svolgimento di attività di recupero da svolgere nei giorni:</w:t>
      </w:r>
    </w:p>
    <w:p w14:paraId="1336E5F0" w14:textId="09EFFC1A" w:rsidR="00FB09C8" w:rsidRDefault="00FB09C8" w:rsidP="00FB09C8">
      <w:pPr>
        <w:ind w:left="567"/>
        <w:jc w:val="both"/>
      </w:pPr>
      <w:r>
        <w:t>____________________________________________________________________________</w:t>
      </w:r>
    </w:p>
    <w:p w14:paraId="3C1FDDB0" w14:textId="63A7E9DB" w:rsidR="00FB09C8" w:rsidRDefault="00FB09C8" w:rsidP="00FB09C8">
      <w:pPr>
        <w:tabs>
          <w:tab w:val="center" w:pos="7371"/>
        </w:tabs>
        <w:jc w:val="both"/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824E9" wp14:editId="5968F4AD">
            <wp:simplePos x="0" y="0"/>
            <wp:positionH relativeFrom="column">
              <wp:posOffset>2019300</wp:posOffset>
            </wp:positionH>
            <wp:positionV relativeFrom="paragraph">
              <wp:posOffset>5080</wp:posOffset>
            </wp:positionV>
            <wp:extent cx="1190625" cy="1171575"/>
            <wp:effectExtent l="1905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2D8876F0" w14:textId="055E6A1D" w:rsidR="00FB09C8" w:rsidRDefault="00FB09C8" w:rsidP="00FB09C8">
      <w:pPr>
        <w:tabs>
          <w:tab w:val="center" w:pos="7371"/>
        </w:tabs>
        <w:jc w:val="both"/>
        <w:rPr>
          <w:b/>
        </w:rPr>
      </w:pPr>
      <w:r>
        <w:tab/>
      </w:r>
      <w:r>
        <w:rPr>
          <w:b/>
        </w:rPr>
        <w:t>Il Dirigente Scolastico</w:t>
      </w:r>
    </w:p>
    <w:p w14:paraId="6747B265" w14:textId="47BE1E94" w:rsidR="00FB09C8" w:rsidRDefault="00FB09C8" w:rsidP="00FB09C8">
      <w:pPr>
        <w:tabs>
          <w:tab w:val="center" w:pos="7371"/>
        </w:tabs>
        <w:jc w:val="both"/>
        <w:rPr>
          <w:b/>
        </w:rPr>
      </w:pPr>
      <w:r>
        <w:rPr>
          <w:b/>
        </w:rPr>
        <w:tab/>
        <w:t>(Dott.ssa Maria Rosaria ANNOSCIA)</w:t>
      </w:r>
    </w:p>
    <w:p w14:paraId="4493CB65" w14:textId="346344DA" w:rsidR="00FB09C8" w:rsidRDefault="00FB09C8" w:rsidP="00FB09C8">
      <w:pPr>
        <w:tabs>
          <w:tab w:val="center" w:pos="7371"/>
        </w:tabs>
        <w:jc w:val="both"/>
        <w:rPr>
          <w:b/>
        </w:rPr>
      </w:pPr>
    </w:p>
    <w:p w14:paraId="74EEC172" w14:textId="4C86E409" w:rsidR="00FB09C8" w:rsidRDefault="00FB09C8" w:rsidP="00FB09C8">
      <w:pPr>
        <w:tabs>
          <w:tab w:val="center" w:pos="7371"/>
        </w:tabs>
        <w:jc w:val="both"/>
        <w:rPr>
          <w:b/>
          <w:i/>
          <w:sz w:val="18"/>
          <w:szCs w:val="18"/>
        </w:rPr>
      </w:pPr>
    </w:p>
    <w:p w14:paraId="068037DD" w14:textId="29C09977" w:rsidR="00FB09C8" w:rsidRDefault="00FB09C8" w:rsidP="00FB09C8">
      <w:pPr>
        <w:tabs>
          <w:tab w:val="center" w:pos="7371"/>
        </w:tabs>
        <w:jc w:val="both"/>
        <w:rPr>
          <w:b/>
          <w:i/>
          <w:sz w:val="18"/>
          <w:szCs w:val="18"/>
        </w:rPr>
      </w:pPr>
    </w:p>
    <w:p w14:paraId="7FEBE017" w14:textId="77777777" w:rsidR="00FB09C8" w:rsidRDefault="00FB09C8" w:rsidP="00FB09C8">
      <w:pPr>
        <w:tabs>
          <w:tab w:val="center" w:pos="7371"/>
        </w:tabs>
        <w:jc w:val="both"/>
        <w:rPr>
          <w:b/>
          <w:i/>
          <w:sz w:val="18"/>
          <w:szCs w:val="18"/>
        </w:rPr>
      </w:pPr>
    </w:p>
    <w:p w14:paraId="1700C526" w14:textId="3D95823D" w:rsidR="00FB09C8" w:rsidRDefault="00FB09C8" w:rsidP="00FB09C8">
      <w:pPr>
        <w:tabs>
          <w:tab w:val="center" w:pos="7371"/>
        </w:tabs>
        <w:jc w:val="both"/>
        <w:rPr>
          <w:b/>
          <w:i/>
          <w:sz w:val="18"/>
          <w:szCs w:val="18"/>
        </w:rPr>
      </w:pPr>
    </w:p>
    <w:p w14:paraId="6B98FF7B" w14:textId="77777777" w:rsidR="00FB09C8" w:rsidRDefault="00FB09C8" w:rsidP="00FB09C8">
      <w:pPr>
        <w:tabs>
          <w:tab w:val="center" w:pos="7371"/>
        </w:tabs>
        <w:jc w:val="both"/>
        <w:rPr>
          <w:b/>
          <w:i/>
        </w:rPr>
      </w:pPr>
    </w:p>
    <w:p w14:paraId="21C97DD2" w14:textId="77777777" w:rsidR="00FB09C8" w:rsidRDefault="00FB09C8" w:rsidP="00FB09C8">
      <w:pPr>
        <w:tabs>
          <w:tab w:val="center" w:pos="7371"/>
        </w:tabs>
        <w:jc w:val="both"/>
        <w:rPr>
          <w:b/>
          <w:i/>
        </w:rPr>
      </w:pPr>
    </w:p>
    <w:p w14:paraId="16F3D3C5" w14:textId="77777777" w:rsidR="00FB09C8" w:rsidRDefault="00FB09C8" w:rsidP="00FB09C8">
      <w:pPr>
        <w:tabs>
          <w:tab w:val="center" w:pos="7371"/>
        </w:tabs>
        <w:jc w:val="both"/>
        <w:rPr>
          <w:b/>
          <w:i/>
        </w:rPr>
      </w:pPr>
    </w:p>
    <w:p w14:paraId="35E17756" w14:textId="77777777" w:rsidR="00FB09C8" w:rsidRDefault="00FB09C8" w:rsidP="00FB09C8">
      <w:pPr>
        <w:tabs>
          <w:tab w:val="center" w:pos="7371"/>
        </w:tabs>
        <w:jc w:val="both"/>
        <w:rPr>
          <w:b/>
          <w:i/>
        </w:rPr>
      </w:pPr>
    </w:p>
    <w:p w14:paraId="68494B52" w14:textId="4B93B85B" w:rsidR="004F2758" w:rsidRPr="00611504" w:rsidRDefault="00FB09C8" w:rsidP="00FB09C8">
      <w:pPr>
        <w:tabs>
          <w:tab w:val="center" w:pos="7371"/>
        </w:tabs>
        <w:jc w:val="both"/>
        <w:rPr>
          <w:rFonts w:ascii="Bookman Old Style" w:hAnsi="Bookman Old Style"/>
          <w:color w:val="222222"/>
          <w:sz w:val="22"/>
          <w:szCs w:val="22"/>
        </w:rPr>
      </w:pPr>
      <w:r>
        <w:rPr>
          <w:b/>
          <w:i/>
        </w:rPr>
        <w:t>Avverso il seguente provvedimento è ammesso ricorso all’Organo di Garanzia dell’Istituto, art. 5 del Regolamento di disciplina del Liceo “don Milani”, come già comunicato ai genitori in data ____________ e con nota prot. n. _____________.</w:t>
      </w:r>
      <w:r w:rsidR="004F2758" w:rsidRPr="00611504">
        <w:rPr>
          <w:rFonts w:ascii="Bookman Old Style" w:hAnsi="Bookman Old Style"/>
          <w:sz w:val="22"/>
          <w:szCs w:val="22"/>
        </w:rPr>
        <w:t xml:space="preserve">        </w:t>
      </w:r>
    </w:p>
    <w:p w14:paraId="5EDB87A4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26EF8C46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9ED19D6" w14:textId="5558A538" w:rsidR="004F2758" w:rsidRDefault="004F2758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44C74B81" w14:textId="2CA87EDD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5717A672" w14:textId="41594C2A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sectPr w:rsidR="00611504" w:rsidSect="000B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6F28FD"/>
    <w:multiLevelType w:val="hybridMultilevel"/>
    <w:tmpl w:val="45CE6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10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5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53E2F05"/>
    <w:multiLevelType w:val="hybridMultilevel"/>
    <w:tmpl w:val="2424CEE6"/>
    <w:lvl w:ilvl="0" w:tplc="3CB8CDE4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3CC11E2"/>
    <w:multiLevelType w:val="hybridMultilevel"/>
    <w:tmpl w:val="44B8B006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8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6"/>
  </w:num>
  <w:num w:numId="2" w16cid:durableId="105731615">
    <w:abstractNumId w:val="46"/>
  </w:num>
  <w:num w:numId="3" w16cid:durableId="2092501974">
    <w:abstractNumId w:val="28"/>
  </w:num>
  <w:num w:numId="4" w16cid:durableId="570311223">
    <w:abstractNumId w:val="38"/>
  </w:num>
  <w:num w:numId="5" w16cid:durableId="1589266744">
    <w:abstractNumId w:val="24"/>
  </w:num>
  <w:num w:numId="6" w16cid:durableId="906648815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4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5"/>
  </w:num>
  <w:num w:numId="11" w16cid:durableId="132910522">
    <w:abstractNumId w:val="9"/>
  </w:num>
  <w:num w:numId="12" w16cid:durableId="1525248905">
    <w:abstractNumId w:val="3"/>
  </w:num>
  <w:num w:numId="13" w16cid:durableId="1696737186">
    <w:abstractNumId w:val="44"/>
  </w:num>
  <w:num w:numId="14" w16cid:durableId="1757165358">
    <w:abstractNumId w:val="27"/>
  </w:num>
  <w:num w:numId="15" w16cid:durableId="942222156">
    <w:abstractNumId w:val="12"/>
  </w:num>
  <w:num w:numId="16" w16cid:durableId="1456294062">
    <w:abstractNumId w:val="10"/>
  </w:num>
  <w:num w:numId="17" w16cid:durableId="1398165308">
    <w:abstractNumId w:val="36"/>
  </w:num>
  <w:num w:numId="18" w16cid:durableId="1787578352">
    <w:abstractNumId w:val="29"/>
  </w:num>
  <w:num w:numId="19" w16cid:durableId="1772312581">
    <w:abstractNumId w:val="17"/>
  </w:num>
  <w:num w:numId="20" w16cid:durableId="803735816">
    <w:abstractNumId w:val="41"/>
  </w:num>
  <w:num w:numId="21" w16cid:durableId="1374574912">
    <w:abstractNumId w:val="47"/>
  </w:num>
  <w:num w:numId="22" w16cid:durableId="1890260264">
    <w:abstractNumId w:val="6"/>
  </w:num>
  <w:num w:numId="23" w16cid:durableId="1097554377">
    <w:abstractNumId w:val="33"/>
  </w:num>
  <w:num w:numId="24" w16cid:durableId="10955173">
    <w:abstractNumId w:val="21"/>
  </w:num>
  <w:num w:numId="25" w16cid:durableId="854227544">
    <w:abstractNumId w:val="19"/>
  </w:num>
  <w:num w:numId="26" w16cid:durableId="2089111078">
    <w:abstractNumId w:val="39"/>
  </w:num>
  <w:num w:numId="27" w16cid:durableId="1689332547">
    <w:abstractNumId w:val="40"/>
  </w:num>
  <w:num w:numId="28" w16cid:durableId="1757703431">
    <w:abstractNumId w:val="45"/>
  </w:num>
  <w:num w:numId="29" w16cid:durableId="48038808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8"/>
  </w:num>
  <w:num w:numId="35" w16cid:durableId="1516384364">
    <w:abstractNumId w:val="42"/>
  </w:num>
  <w:num w:numId="36" w16cid:durableId="1693914336">
    <w:abstractNumId w:val="30"/>
  </w:num>
  <w:num w:numId="37" w16cid:durableId="1001587902">
    <w:abstractNumId w:val="5"/>
  </w:num>
  <w:num w:numId="38" w16cid:durableId="2119981677">
    <w:abstractNumId w:val="43"/>
  </w:num>
  <w:num w:numId="39" w16cid:durableId="1801991948">
    <w:abstractNumId w:val="48"/>
  </w:num>
  <w:num w:numId="40" w16cid:durableId="1025863309">
    <w:abstractNumId w:val="49"/>
  </w:num>
  <w:num w:numId="41" w16cid:durableId="1932617837">
    <w:abstractNumId w:val="23"/>
  </w:num>
  <w:num w:numId="42" w16cid:durableId="517238817">
    <w:abstractNumId w:val="18"/>
  </w:num>
  <w:num w:numId="43" w16cid:durableId="300497556">
    <w:abstractNumId w:val="31"/>
  </w:num>
  <w:num w:numId="44" w16cid:durableId="1531916585">
    <w:abstractNumId w:val="32"/>
  </w:num>
  <w:num w:numId="45" w16cid:durableId="1101758307">
    <w:abstractNumId w:val="11"/>
  </w:num>
  <w:num w:numId="46" w16cid:durableId="2041591145">
    <w:abstractNumId w:val="22"/>
  </w:num>
  <w:num w:numId="47" w16cid:durableId="1171021812">
    <w:abstractNumId w:val="20"/>
  </w:num>
  <w:num w:numId="48" w16cid:durableId="727532937">
    <w:abstractNumId w:val="35"/>
  </w:num>
  <w:num w:numId="49" w16cid:durableId="22387503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 w16cid:durableId="18906097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292592823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B09C8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0</TotalTime>
  <Pages>1</Pages>
  <Words>170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1583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2023-05-25T09:25:00Z</dcterms:created>
  <dcterms:modified xsi:type="dcterms:W3CDTF">2023-05-25T09:25:00Z</dcterms:modified>
</cp:coreProperties>
</file>