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032F1B" w14:textId="08DC0A78" w:rsidR="00F64FDE" w:rsidRDefault="00F64FDE" w:rsidP="00F64FDE">
      <w:pPr>
        <w:tabs>
          <w:tab w:val="left" w:pos="5670"/>
          <w:tab w:val="left" w:pos="6237"/>
        </w:tabs>
        <w:spacing w:line="480" w:lineRule="auto"/>
        <w:rPr>
          <w:b/>
        </w:rPr>
      </w:pPr>
      <w:r>
        <w:rPr>
          <w:b/>
        </w:rPr>
        <w:tab/>
      </w:r>
      <w:r w:rsidRPr="003907FC">
        <w:rPr>
          <w:b/>
        </w:rPr>
        <w:t>A</w:t>
      </w:r>
      <w:r>
        <w:rPr>
          <w:b/>
        </w:rPr>
        <w:t>i</w:t>
      </w:r>
      <w:r>
        <w:rPr>
          <w:b/>
        </w:rPr>
        <w:t xml:space="preserve"> </w:t>
      </w:r>
      <w:r>
        <w:rPr>
          <w:b/>
        </w:rPr>
        <w:t>Genitori dell’</w:t>
      </w:r>
      <w:proofErr w:type="spellStart"/>
      <w:r>
        <w:rPr>
          <w:b/>
        </w:rPr>
        <w:t>alunn</w:t>
      </w:r>
      <w:proofErr w:type="spellEnd"/>
      <w:r>
        <w:rPr>
          <w:b/>
        </w:rPr>
        <w:t>_</w:t>
      </w:r>
    </w:p>
    <w:p w14:paraId="2B32D429" w14:textId="77777777" w:rsidR="00F64FDE" w:rsidRDefault="00F64FDE" w:rsidP="00F64FDE">
      <w:pPr>
        <w:tabs>
          <w:tab w:val="left" w:pos="5670"/>
          <w:tab w:val="left" w:pos="6237"/>
        </w:tabs>
        <w:spacing w:line="480" w:lineRule="auto"/>
        <w:rPr>
          <w:b/>
        </w:rPr>
      </w:pPr>
      <w:r>
        <w:rPr>
          <w:b/>
        </w:rPr>
        <w:tab/>
      </w:r>
      <w:r>
        <w:rPr>
          <w:b/>
        </w:rPr>
        <w:tab/>
        <w:t>___________________________________</w:t>
      </w:r>
    </w:p>
    <w:p w14:paraId="5801E8F5" w14:textId="77777777" w:rsidR="00F64FDE" w:rsidRDefault="00F64FDE" w:rsidP="00F64FDE">
      <w:pPr>
        <w:tabs>
          <w:tab w:val="left" w:pos="5670"/>
          <w:tab w:val="left" w:pos="6237"/>
        </w:tabs>
        <w:spacing w:line="600" w:lineRule="auto"/>
        <w:rPr>
          <w:b/>
        </w:rPr>
      </w:pPr>
      <w:r>
        <w:rPr>
          <w:b/>
        </w:rPr>
        <w:tab/>
      </w:r>
      <w:r>
        <w:rPr>
          <w:b/>
        </w:rPr>
        <w:tab/>
        <w:t>Classe _____________</w:t>
      </w:r>
    </w:p>
    <w:p w14:paraId="5C52E475" w14:textId="77777777" w:rsidR="00F64FDE" w:rsidRDefault="00F64FDE" w:rsidP="00F64FDE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73133418" w14:textId="77777777" w:rsidR="00F64FDE" w:rsidRDefault="00F64FDE" w:rsidP="00F64FDE">
      <w:pPr>
        <w:tabs>
          <w:tab w:val="left" w:pos="1418"/>
          <w:tab w:val="left" w:pos="5670"/>
          <w:tab w:val="left" w:pos="6237"/>
        </w:tabs>
        <w:rPr>
          <w:b/>
        </w:rPr>
      </w:pPr>
    </w:p>
    <w:p w14:paraId="42C26385" w14:textId="77777777" w:rsidR="00F64FDE" w:rsidRPr="003F21A5" w:rsidRDefault="00F64FDE" w:rsidP="00F64FDE">
      <w:pPr>
        <w:tabs>
          <w:tab w:val="left" w:pos="1418"/>
          <w:tab w:val="left" w:pos="5670"/>
          <w:tab w:val="left" w:pos="6237"/>
        </w:tabs>
        <w:rPr>
          <w:b/>
        </w:rPr>
      </w:pPr>
      <w:r>
        <w:rPr>
          <w:b/>
        </w:rPr>
        <w:t xml:space="preserve">OGGETTO: </w:t>
      </w:r>
      <w:r>
        <w:rPr>
          <w:b/>
        </w:rPr>
        <w:tab/>
      </w:r>
      <w:r w:rsidRPr="003F21A5">
        <w:rPr>
          <w:b/>
        </w:rPr>
        <w:t>Convocazione Straordinaria Consiglio della Classe _________</w:t>
      </w:r>
    </w:p>
    <w:p w14:paraId="3670C740" w14:textId="77777777" w:rsidR="00F64FDE" w:rsidRDefault="00F64FDE" w:rsidP="00F64FDE">
      <w:pPr>
        <w:tabs>
          <w:tab w:val="left" w:pos="1418"/>
          <w:tab w:val="left" w:pos="5670"/>
          <w:tab w:val="left" w:pos="6237"/>
        </w:tabs>
        <w:ind w:left="1416"/>
        <w:rPr>
          <w:b/>
          <w:u w:val="single"/>
        </w:rPr>
      </w:pPr>
      <w:r w:rsidRPr="003F21A5">
        <w:rPr>
          <w:b/>
        </w:rPr>
        <w:tab/>
        <w:t xml:space="preserve">Per eventuale provvedimento disciplinare </w:t>
      </w:r>
    </w:p>
    <w:p w14:paraId="1F98A53D" w14:textId="77777777" w:rsidR="00F64FDE" w:rsidRDefault="00F64FDE" w:rsidP="00F64FDE">
      <w:pPr>
        <w:tabs>
          <w:tab w:val="left" w:pos="1418"/>
          <w:tab w:val="left" w:pos="5670"/>
          <w:tab w:val="left" w:pos="6237"/>
        </w:tabs>
        <w:ind w:left="1416"/>
        <w:rPr>
          <w:b/>
          <w:u w:val="single"/>
        </w:rPr>
      </w:pPr>
    </w:p>
    <w:p w14:paraId="3E07D779" w14:textId="77777777" w:rsidR="00F64FDE" w:rsidRDefault="00F64FDE" w:rsidP="00F64FDE">
      <w:pPr>
        <w:spacing w:line="480" w:lineRule="auto"/>
        <w:jc w:val="both"/>
      </w:pPr>
      <w:r>
        <w:tab/>
        <w:t>Si informano le SSLL che in data  __________________________ alle ore _________ presso la sede della Scuola _______________________________ di Via __________________________________ è convocato il Consiglio della classe _________, per discutere di un’infrazione disciplinare avvenuta il giorno _______________ in cui è stato coinvolto l’</w:t>
      </w:r>
      <w:proofErr w:type="spellStart"/>
      <w:r>
        <w:t>alunn</w:t>
      </w:r>
      <w:proofErr w:type="spellEnd"/>
      <w:r>
        <w:t>_ __________________________________________.</w:t>
      </w:r>
    </w:p>
    <w:p w14:paraId="4DE20D48" w14:textId="77777777" w:rsidR="00F64FDE" w:rsidRDefault="00F64FDE" w:rsidP="00F64FDE">
      <w:pPr>
        <w:spacing w:line="480" w:lineRule="auto"/>
        <w:jc w:val="both"/>
      </w:pPr>
      <w:r>
        <w:tab/>
        <w:t>Il Consiglio deciderà l’eventuale sanzione da irrogare.</w:t>
      </w:r>
    </w:p>
    <w:p w14:paraId="74245234" w14:textId="77777777" w:rsidR="00F64FDE" w:rsidRDefault="00F64FDE" w:rsidP="00F64FDE">
      <w:pPr>
        <w:spacing w:line="480" w:lineRule="auto"/>
        <w:jc w:val="both"/>
      </w:pPr>
      <w:r>
        <w:tab/>
        <w:t xml:space="preserve">Secondo </w:t>
      </w:r>
      <w:r>
        <w:rPr>
          <w:b/>
        </w:rPr>
        <w:t xml:space="preserve">lo statuto degli studenti e delle studentesse </w:t>
      </w:r>
      <w:r>
        <w:t>l’alunno può esporre la propria difesa orale e la propria versione dei fatti al docente Coordinatore del Consiglio di Classe, Prof./</w:t>
      </w:r>
      <w:proofErr w:type="spellStart"/>
      <w:r>
        <w:t>ssa</w:t>
      </w:r>
      <w:proofErr w:type="spellEnd"/>
      <w:r>
        <w:t xml:space="preserve"> _________________________________ e anche i genitori possono far pervenire, se lo ritengono, </w:t>
      </w:r>
      <w:proofErr w:type="gramStart"/>
      <w:r>
        <w:t>una  difesa</w:t>
      </w:r>
      <w:proofErr w:type="gramEnd"/>
      <w:r>
        <w:t xml:space="preserve"> scritta dell’</w:t>
      </w:r>
      <w:proofErr w:type="spellStart"/>
      <w:r>
        <w:t>alunn</w:t>
      </w:r>
      <w:proofErr w:type="spellEnd"/>
      <w:r>
        <w:t>_ prima della data del Consiglio, quindi prima del giorno ___________________.</w:t>
      </w:r>
    </w:p>
    <w:p w14:paraId="307286EF" w14:textId="39FE4ECF" w:rsidR="00F64FDE" w:rsidRDefault="00F64FDE" w:rsidP="00F64FDE">
      <w:pPr>
        <w:spacing w:line="480" w:lineRule="auto"/>
        <w:jc w:val="both"/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A824E9" wp14:editId="4DE07C7C">
            <wp:simplePos x="0" y="0"/>
            <wp:positionH relativeFrom="column">
              <wp:posOffset>1950720</wp:posOffset>
            </wp:positionH>
            <wp:positionV relativeFrom="paragraph">
              <wp:posOffset>426085</wp:posOffset>
            </wp:positionV>
            <wp:extent cx="1190625" cy="1171575"/>
            <wp:effectExtent l="19050" t="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 xml:space="preserve">Le SSLL </w:t>
      </w:r>
      <w:r w:rsidRPr="00386493">
        <w:t>al termine del</w:t>
      </w:r>
      <w:r>
        <w:t xml:space="preserve"> Consiglio   saranno convocate dal coordinatore per ricevere comunicazione di quanto deciso dal Consiglio.</w:t>
      </w:r>
    </w:p>
    <w:p w14:paraId="34AF43FC" w14:textId="77777777" w:rsidR="00F64FDE" w:rsidRDefault="00F64FDE" w:rsidP="00F64FDE"/>
    <w:p w14:paraId="42CFE720" w14:textId="139EAD63" w:rsidR="00F64FDE" w:rsidRPr="00DB18A2" w:rsidRDefault="00F64FDE" w:rsidP="00F64FDE">
      <w:pPr>
        <w:tabs>
          <w:tab w:val="center" w:pos="7655"/>
        </w:tabs>
        <w:rPr>
          <w:b/>
        </w:rPr>
      </w:pPr>
      <w:r>
        <w:tab/>
      </w:r>
      <w:r w:rsidRPr="00DB18A2">
        <w:rPr>
          <w:b/>
        </w:rPr>
        <w:t>Il Dirigente Scolastico</w:t>
      </w:r>
    </w:p>
    <w:p w14:paraId="3E4DB89C" w14:textId="5905F811" w:rsidR="00611504" w:rsidRPr="00611504" w:rsidRDefault="00F64FDE" w:rsidP="00F64FDE">
      <w:pPr>
        <w:tabs>
          <w:tab w:val="center" w:pos="7655"/>
        </w:tabs>
        <w:rPr>
          <w:rFonts w:ascii="Bookman Old Style" w:hAnsi="Bookman Old Style"/>
          <w:sz w:val="22"/>
          <w:szCs w:val="22"/>
        </w:rPr>
      </w:pPr>
      <w:r w:rsidRPr="00DB18A2">
        <w:rPr>
          <w:b/>
        </w:rPr>
        <w:tab/>
        <w:t>(Dott.ssa Maria Rosaria ANNOSCIA)</w:t>
      </w:r>
      <w:r w:rsidR="00B96A7F" w:rsidRPr="00611504">
        <w:rPr>
          <w:rFonts w:ascii="Bookman Old Style" w:hAnsi="Bookman Old Style"/>
          <w:bCs/>
          <w:iCs/>
          <w:sz w:val="22"/>
          <w:szCs w:val="22"/>
        </w:rPr>
        <w:tab/>
      </w:r>
    </w:p>
    <w:p w14:paraId="40DE42F8" w14:textId="57F376A4" w:rsidR="004F2758" w:rsidRPr="00611504" w:rsidRDefault="004F2758" w:rsidP="00611504">
      <w:pPr>
        <w:jc w:val="both"/>
        <w:rPr>
          <w:rFonts w:ascii="Bookman Old Style" w:hAnsi="Bookman Old Style"/>
          <w:sz w:val="22"/>
          <w:szCs w:val="22"/>
        </w:rPr>
      </w:pPr>
    </w:p>
    <w:p w14:paraId="00B68ED6" w14:textId="0CB57564" w:rsidR="004F2758" w:rsidRPr="00611504" w:rsidRDefault="004F2758" w:rsidP="004F2758">
      <w:pPr>
        <w:rPr>
          <w:rFonts w:ascii="Bookman Old Style" w:hAnsi="Bookman Old Style"/>
          <w:sz w:val="22"/>
          <w:szCs w:val="22"/>
        </w:rPr>
      </w:pPr>
    </w:p>
    <w:p w14:paraId="7373208D" w14:textId="6C223A81" w:rsidR="004F2758" w:rsidRPr="00611504" w:rsidRDefault="004F2758" w:rsidP="00F64FDE">
      <w:pPr>
        <w:rPr>
          <w:rFonts w:ascii="Bookman Old Style" w:hAnsi="Bookman Old Style"/>
          <w:color w:val="222222"/>
          <w:sz w:val="22"/>
          <w:szCs w:val="22"/>
        </w:rPr>
      </w:pPr>
      <w:r w:rsidRPr="00611504">
        <w:rPr>
          <w:rFonts w:ascii="Bookman Old Style" w:hAnsi="Bookman Old Style"/>
          <w:sz w:val="22"/>
          <w:szCs w:val="22"/>
        </w:rPr>
        <w:tab/>
        <w:t xml:space="preserve">                    </w:t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</w:r>
      <w:r w:rsidRPr="00611504">
        <w:rPr>
          <w:rFonts w:ascii="Bookman Old Style" w:hAnsi="Bookman Old Style"/>
          <w:sz w:val="22"/>
          <w:szCs w:val="22"/>
        </w:rPr>
        <w:tab/>
        <w:t xml:space="preserve">     </w:t>
      </w:r>
    </w:p>
    <w:p w14:paraId="22B4BCA2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0AB54CA0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26EF8C46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69ED19D6" w14:textId="5558A538" w:rsidR="004F2758" w:rsidRDefault="004F2758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44C74B81" w14:textId="2CA87EDD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5717A672" w14:textId="41594C2A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sectPr w:rsidR="00611504" w:rsidSect="000B4E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E7C6" w14:textId="77777777" w:rsidR="00D020B2" w:rsidRDefault="00D020B2">
      <w:r>
        <w:separator/>
      </w:r>
    </w:p>
  </w:endnote>
  <w:endnote w:type="continuationSeparator" w:id="0">
    <w:p w14:paraId="5DFC677C" w14:textId="77777777" w:rsidR="00D020B2" w:rsidRDefault="00D0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DFA" w14:textId="77777777" w:rsidR="00036088" w:rsidRDefault="000360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C1CB" w14:textId="77777777" w:rsidR="00036088" w:rsidRDefault="0003608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1C7A" w14:textId="77777777" w:rsidR="00036088" w:rsidRDefault="000360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FEBD" w14:textId="77777777" w:rsidR="00D020B2" w:rsidRDefault="00D020B2">
      <w:r>
        <w:separator/>
      </w:r>
    </w:p>
  </w:footnote>
  <w:footnote w:type="continuationSeparator" w:id="0">
    <w:p w14:paraId="0070F1D3" w14:textId="77777777" w:rsidR="00D020B2" w:rsidRDefault="00D0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571E" w14:textId="77777777" w:rsidR="00036088" w:rsidRDefault="000360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6" w:type="dxa"/>
      <w:jc w:val="center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9"/>
      <w:gridCol w:w="2097"/>
      <w:gridCol w:w="3608"/>
      <w:gridCol w:w="1659"/>
      <w:gridCol w:w="2013"/>
    </w:tblGrid>
    <w:tr w:rsidR="005034DF" w:rsidRPr="009433B5" w14:paraId="07EF6B3B" w14:textId="77777777" w:rsidTr="0075606D">
      <w:trPr>
        <w:trHeight w:val="1053"/>
        <w:jc w:val="center"/>
      </w:trPr>
      <w:tc>
        <w:tcPr>
          <w:tcW w:w="1589" w:type="dxa"/>
          <w:tcBorders>
            <w:top w:val="nil"/>
            <w:bottom w:val="dotDash" w:sz="4" w:space="0" w:color="auto"/>
          </w:tcBorders>
          <w:vAlign w:val="center"/>
        </w:tcPr>
        <w:p w14:paraId="460779D1" w14:textId="77777777" w:rsidR="005034DF" w:rsidRDefault="005034DF" w:rsidP="00121694">
          <w:pPr>
            <w:pStyle w:val="Didascalia"/>
            <w:rPr>
              <w:sz w:val="24"/>
              <w:szCs w:val="24"/>
            </w:rPr>
          </w:pPr>
        </w:p>
        <w:p w14:paraId="27D921AA" w14:textId="77777777" w:rsidR="005034DF" w:rsidRDefault="001250CA" w:rsidP="00121694">
          <w:pPr>
            <w:pStyle w:val="Didascalia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417C2C6" wp14:editId="3E97E29F">
                <wp:extent cx="762000" cy="861060"/>
                <wp:effectExtent l="19050" t="0" r="0" b="0"/>
                <wp:docPr id="1" name="Immagin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FED4F53" w14:textId="77777777" w:rsidR="005034DF" w:rsidRPr="009433B5" w:rsidRDefault="005034DF" w:rsidP="00121694">
          <w:pPr>
            <w:pStyle w:val="Didascalia"/>
            <w:rPr>
              <w:sz w:val="24"/>
              <w:szCs w:val="24"/>
            </w:rPr>
          </w:pPr>
        </w:p>
      </w:tc>
      <w:tc>
        <w:tcPr>
          <w:tcW w:w="7364" w:type="dxa"/>
          <w:gridSpan w:val="3"/>
          <w:tcBorders>
            <w:top w:val="nil"/>
            <w:bottom w:val="dotDash" w:sz="4" w:space="0" w:color="auto"/>
          </w:tcBorders>
          <w:vAlign w:val="center"/>
        </w:tcPr>
        <w:p w14:paraId="5E08F173" w14:textId="77777777" w:rsidR="005034DF" w:rsidRDefault="001250CA" w:rsidP="00121694">
          <w:pPr>
            <w:pStyle w:val="Didascalia"/>
            <w:rPr>
              <w:sz w:val="24"/>
              <w:szCs w:val="24"/>
            </w:rPr>
          </w:pPr>
          <w:r>
            <w:rPr>
              <w:b/>
              <w:i/>
              <w:noProof/>
              <w:sz w:val="24"/>
              <w:szCs w:val="24"/>
            </w:rPr>
            <w:drawing>
              <wp:inline distT="0" distB="0" distL="0" distR="0" wp14:anchorId="63DDCC8B" wp14:editId="4EFCE815">
                <wp:extent cx="320040" cy="320040"/>
                <wp:effectExtent l="19050" t="0" r="381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034DF" w:rsidRPr="009433B5">
            <w:rPr>
              <w:sz w:val="24"/>
              <w:szCs w:val="24"/>
            </w:rPr>
            <w:t xml:space="preserve"> </w:t>
          </w:r>
        </w:p>
        <w:p w14:paraId="1823C1DD" w14:textId="77777777" w:rsidR="005034DF" w:rsidRPr="00FF2DE7" w:rsidRDefault="005034DF" w:rsidP="00121694">
          <w:pPr>
            <w:pStyle w:val="Didascalia"/>
            <w:rPr>
              <w:b/>
              <w:i/>
              <w:szCs w:val="28"/>
            </w:rPr>
          </w:pPr>
          <w:r w:rsidRPr="00FF2DE7">
            <w:rPr>
              <w:b/>
              <w:i/>
              <w:szCs w:val="28"/>
            </w:rPr>
            <w:t>Istituto Comprensivo “</w:t>
          </w:r>
          <w:r w:rsidR="00E021AE">
            <w:rPr>
              <w:b/>
              <w:i/>
              <w:szCs w:val="28"/>
            </w:rPr>
            <w:t>VITO</w:t>
          </w:r>
          <w:r w:rsidR="008C76E8">
            <w:rPr>
              <w:b/>
              <w:i/>
              <w:szCs w:val="28"/>
            </w:rPr>
            <w:t xml:space="preserve"> </w:t>
          </w:r>
          <w:r w:rsidR="002B2061">
            <w:rPr>
              <w:b/>
              <w:i/>
              <w:szCs w:val="28"/>
            </w:rPr>
            <w:t>INTINI</w:t>
          </w:r>
          <w:r w:rsidRPr="00FF2DE7">
            <w:rPr>
              <w:b/>
              <w:i/>
              <w:szCs w:val="28"/>
            </w:rPr>
            <w:t>”</w:t>
          </w:r>
        </w:p>
        <w:p w14:paraId="2ED10325" w14:textId="77777777" w:rsidR="005034DF" w:rsidRDefault="005034DF" w:rsidP="00BB65BB">
          <w:pPr>
            <w:pStyle w:val="Didascalia"/>
            <w:ind w:left="-70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Via Dieta, 2 – telefono </w:t>
          </w:r>
          <w:r>
            <w:rPr>
              <w:sz w:val="22"/>
              <w:szCs w:val="24"/>
            </w:rPr>
            <w:t xml:space="preserve">e fax </w:t>
          </w:r>
          <w:r w:rsidRPr="00FF2DE7">
            <w:rPr>
              <w:sz w:val="22"/>
              <w:szCs w:val="24"/>
            </w:rPr>
            <w:t xml:space="preserve">080742610 </w:t>
          </w:r>
          <w:r>
            <w:rPr>
              <w:sz w:val="22"/>
              <w:szCs w:val="24"/>
            </w:rPr>
            <w:t>–</w:t>
          </w:r>
          <w:r w:rsidRPr="00FF2DE7">
            <w:rPr>
              <w:sz w:val="22"/>
              <w:szCs w:val="24"/>
            </w:rPr>
            <w:t xml:space="preserve"> 080747072</w:t>
          </w:r>
        </w:p>
        <w:p w14:paraId="23725D56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Codice meccanografico BAIC875005 – Codice </w:t>
          </w:r>
          <w:proofErr w:type="gramStart"/>
          <w:r w:rsidRPr="00FF2DE7">
            <w:rPr>
              <w:sz w:val="22"/>
              <w:szCs w:val="24"/>
            </w:rPr>
            <w:t>fiscale  93423420723</w:t>
          </w:r>
          <w:proofErr w:type="gramEnd"/>
        </w:p>
        <w:p w14:paraId="75737D3D" w14:textId="77777777" w:rsidR="005034DF" w:rsidRPr="003F0A3F" w:rsidRDefault="005034DF" w:rsidP="00121694">
          <w:pPr>
            <w:jc w:val="center"/>
            <w:rPr>
              <w:rFonts w:ascii="Book Antiqua" w:hAnsi="Book Antiqua"/>
            </w:rPr>
          </w:pPr>
          <w:r w:rsidRPr="003F0A3F">
            <w:rPr>
              <w:rFonts w:ascii="Book Antiqua" w:hAnsi="Book Antiqua"/>
            </w:rPr>
            <w:t>Codice Univoco Ufficio UFZFDS</w:t>
          </w:r>
        </w:p>
        <w:p w14:paraId="6A98748F" w14:textId="77777777" w:rsidR="005034DF" w:rsidRPr="00FF2DE7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e-mail: </w:t>
          </w:r>
          <w:hyperlink r:id="rId3" w:history="1">
            <w:r w:rsidRPr="00FF2DE7">
              <w:rPr>
                <w:rStyle w:val="Collegamentoipertestuale"/>
                <w:sz w:val="22"/>
                <w:szCs w:val="24"/>
              </w:rPr>
              <w:t>baic875005@istruzione.it</w:t>
            </w:r>
          </w:hyperlink>
          <w:r w:rsidRPr="00FF2DE7">
            <w:rPr>
              <w:sz w:val="22"/>
              <w:szCs w:val="24"/>
            </w:rPr>
            <w:t xml:space="preserve">  - </w:t>
          </w:r>
          <w:hyperlink r:id="rId4" w:history="1">
            <w:r w:rsidRPr="00FF2DE7">
              <w:rPr>
                <w:rStyle w:val="Collegamentoipertestuale"/>
                <w:sz w:val="22"/>
                <w:szCs w:val="24"/>
              </w:rPr>
              <w:t>baic875005@pec.istruzione.it</w:t>
            </w:r>
          </w:hyperlink>
        </w:p>
        <w:p w14:paraId="75BC8543" w14:textId="77777777" w:rsidR="00287B0C" w:rsidRPr="00287B0C" w:rsidRDefault="00287B0C" w:rsidP="00121694">
          <w:pPr>
            <w:pStyle w:val="Didascalia"/>
            <w:rPr>
              <w:sz w:val="24"/>
              <w:szCs w:val="24"/>
            </w:rPr>
          </w:pPr>
          <w:r w:rsidRPr="00287B0C">
            <w:rPr>
              <w:sz w:val="24"/>
              <w:szCs w:val="24"/>
            </w:rPr>
            <w:t>ht</w:t>
          </w:r>
          <w:r>
            <w:rPr>
              <w:sz w:val="24"/>
              <w:szCs w:val="24"/>
            </w:rPr>
            <w:t>tp://www.primoicmonopoli.</w:t>
          </w:r>
          <w:r w:rsidR="00011F28">
            <w:rPr>
              <w:sz w:val="24"/>
              <w:szCs w:val="24"/>
            </w:rPr>
            <w:t>edu</w:t>
          </w:r>
          <w:r>
            <w:rPr>
              <w:sz w:val="24"/>
              <w:szCs w:val="24"/>
            </w:rPr>
            <w:t>.it</w:t>
          </w:r>
        </w:p>
        <w:p w14:paraId="5C514A15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9433B5">
            <w:rPr>
              <w:b/>
              <w:sz w:val="24"/>
              <w:szCs w:val="24"/>
            </w:rPr>
            <w:t>70043 MONOPOLI (Bari)</w:t>
          </w:r>
        </w:p>
      </w:tc>
      <w:tc>
        <w:tcPr>
          <w:tcW w:w="2013" w:type="dxa"/>
          <w:tcBorders>
            <w:top w:val="nil"/>
            <w:bottom w:val="dotDash" w:sz="4" w:space="0" w:color="auto"/>
          </w:tcBorders>
          <w:vAlign w:val="center"/>
        </w:tcPr>
        <w:p w14:paraId="3593F374" w14:textId="77777777" w:rsidR="005034DF" w:rsidRPr="009433B5" w:rsidRDefault="001250CA" w:rsidP="00121694">
          <w:pPr>
            <w:pStyle w:val="Didascalia"/>
            <w:ind w:left="-70"/>
            <w:jc w:val="both"/>
            <w:rPr>
              <w:b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604392" wp14:editId="230D1EFE">
                <wp:extent cx="1249680" cy="769620"/>
                <wp:effectExtent l="19050" t="0" r="7620" b="0"/>
                <wp:docPr id="3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6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034DF" w:rsidRPr="009433B5" w14:paraId="2B649094" w14:textId="77777777" w:rsidTr="0075606D">
      <w:trPr>
        <w:trHeight w:val="403"/>
        <w:jc w:val="center"/>
      </w:trPr>
      <w:tc>
        <w:tcPr>
          <w:tcW w:w="3686" w:type="dxa"/>
          <w:gridSpan w:val="2"/>
          <w:tcBorders>
            <w:top w:val="dotDash" w:sz="4" w:space="0" w:color="auto"/>
          </w:tcBorders>
          <w:vAlign w:val="center"/>
        </w:tcPr>
        <w:p w14:paraId="06F171DB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Infanzia</w:t>
          </w:r>
          <w:r>
            <w:rPr>
              <w:sz w:val="22"/>
              <w:szCs w:val="22"/>
            </w:rPr>
            <w:t xml:space="preserve"> “</w:t>
          </w:r>
          <w:r w:rsidR="00F109DF">
            <w:rPr>
              <w:sz w:val="22"/>
              <w:szCs w:val="22"/>
            </w:rPr>
            <w:t>Mons.</w:t>
          </w:r>
          <w:r w:rsidR="000B3958">
            <w:rPr>
              <w:sz w:val="22"/>
              <w:szCs w:val="22"/>
            </w:rPr>
            <w:t xml:space="preserve"> C. </w:t>
          </w:r>
          <w:r w:rsidR="00210B10">
            <w:rPr>
              <w:sz w:val="22"/>
              <w:szCs w:val="22"/>
            </w:rPr>
            <w:t>Ferrari</w:t>
          </w:r>
          <w:r>
            <w:rPr>
              <w:sz w:val="22"/>
              <w:szCs w:val="22"/>
            </w:rPr>
            <w:t>”</w:t>
          </w:r>
        </w:p>
        <w:p w14:paraId="77A9939B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>Viale A. Moro</w:t>
          </w:r>
          <w:r>
            <w:rPr>
              <w:sz w:val="22"/>
              <w:szCs w:val="22"/>
            </w:rPr>
            <w:t xml:space="preserve"> - 0809301634</w:t>
          </w:r>
        </w:p>
      </w:tc>
      <w:tc>
        <w:tcPr>
          <w:tcW w:w="3608" w:type="dxa"/>
          <w:tcBorders>
            <w:top w:val="dotDash" w:sz="4" w:space="0" w:color="auto"/>
          </w:tcBorders>
          <w:vAlign w:val="center"/>
        </w:tcPr>
        <w:p w14:paraId="3F90923A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Primaria</w:t>
          </w:r>
          <w:r w:rsidR="00544FA7">
            <w:rPr>
              <w:sz w:val="22"/>
              <w:szCs w:val="22"/>
            </w:rPr>
            <w:t xml:space="preserve"> “V.</w:t>
          </w:r>
          <w:r w:rsidR="0075606D">
            <w:rPr>
              <w:sz w:val="22"/>
              <w:szCs w:val="22"/>
            </w:rPr>
            <w:t xml:space="preserve"> </w:t>
          </w:r>
          <w:r w:rsidR="00036088">
            <w:rPr>
              <w:sz w:val="22"/>
              <w:szCs w:val="22"/>
            </w:rPr>
            <w:t>Intini</w:t>
          </w:r>
          <w:r w:rsidR="0075606D">
            <w:rPr>
              <w:sz w:val="22"/>
              <w:szCs w:val="22"/>
            </w:rPr>
            <w:t>”</w:t>
          </w:r>
        </w:p>
        <w:p w14:paraId="28468AB9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>
            <w:rPr>
              <w:sz w:val="22"/>
              <w:szCs w:val="22"/>
            </w:rPr>
            <w:t>Via Dieta - 080747072</w:t>
          </w:r>
        </w:p>
      </w:tc>
      <w:tc>
        <w:tcPr>
          <w:tcW w:w="3672" w:type="dxa"/>
          <w:gridSpan w:val="2"/>
          <w:tcBorders>
            <w:top w:val="dotDash" w:sz="4" w:space="0" w:color="auto"/>
          </w:tcBorders>
          <w:vAlign w:val="center"/>
        </w:tcPr>
        <w:p w14:paraId="354491E8" w14:textId="77777777" w:rsidR="005034DF" w:rsidRPr="00FF72F0" w:rsidRDefault="0075606D" w:rsidP="00121694">
          <w:pPr>
            <w:jc w:val="center"/>
            <w:rPr>
              <w:rFonts w:ascii="Book Antiqua" w:hAnsi="Book Antiqua"/>
              <w:sz w:val="22"/>
              <w:szCs w:val="22"/>
            </w:rPr>
          </w:pPr>
          <w:r>
            <w:rPr>
              <w:rFonts w:ascii="Book Antiqua" w:hAnsi="Book Antiqua"/>
              <w:sz w:val="22"/>
              <w:szCs w:val="22"/>
            </w:rPr>
            <w:t xml:space="preserve">   </w:t>
          </w:r>
          <w:r w:rsidR="005034DF" w:rsidRPr="00FF72F0">
            <w:rPr>
              <w:rFonts w:ascii="Book Antiqua" w:hAnsi="Book Antiqua"/>
              <w:sz w:val="22"/>
              <w:szCs w:val="22"/>
            </w:rPr>
            <w:t>Scuola Secondaria</w:t>
          </w:r>
          <w:r w:rsidR="005034DF">
            <w:rPr>
              <w:rFonts w:ascii="Book Antiqua" w:hAnsi="Book Antiqua"/>
              <w:sz w:val="22"/>
              <w:szCs w:val="22"/>
            </w:rPr>
            <w:t xml:space="preserve"> “V. Sofo”</w:t>
          </w:r>
        </w:p>
        <w:p w14:paraId="229E3BB0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 xml:space="preserve">Via </w:t>
          </w:r>
          <w:r>
            <w:rPr>
              <w:sz w:val="22"/>
              <w:szCs w:val="22"/>
            </w:rPr>
            <w:t>Sant’Anna - 080802303</w:t>
          </w:r>
        </w:p>
      </w:tc>
    </w:tr>
  </w:tbl>
  <w:p w14:paraId="4C0B35BD" w14:textId="77777777" w:rsidR="005034DF" w:rsidRDefault="001250CA" w:rsidP="005034DF">
    <w:pPr>
      <w:pStyle w:val="Intestazione"/>
      <w:jc w:val="both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inline distT="0" distB="0" distL="0" distR="0" wp14:anchorId="496ABFC7" wp14:editId="1F4C1667">
          <wp:extent cx="6461760" cy="144780"/>
          <wp:effectExtent l="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19616F" w14:textId="77777777" w:rsidR="005034DF" w:rsidRPr="009433B5" w:rsidRDefault="005034DF" w:rsidP="005034DF">
    <w:pPr>
      <w:pStyle w:val="Intestazione"/>
      <w:jc w:val="both"/>
      <w:rPr>
        <w:rFonts w:ascii="Book Antiqua" w:hAnsi="Book Antiqua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E0E1" w14:textId="77777777" w:rsidR="00036088" w:rsidRDefault="000360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8AF"/>
    <w:multiLevelType w:val="multilevel"/>
    <w:tmpl w:val="9C20E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9082E"/>
    <w:multiLevelType w:val="hybridMultilevel"/>
    <w:tmpl w:val="89CA73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4B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1105"/>
    <w:multiLevelType w:val="hybridMultilevel"/>
    <w:tmpl w:val="59FA25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384"/>
    <w:multiLevelType w:val="singleLevel"/>
    <w:tmpl w:val="E3105C3E"/>
    <w:lvl w:ilvl="0">
      <w:start w:val="2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4" w15:restartNumberingAfterBreak="0">
    <w:nsid w:val="0EA912DB"/>
    <w:multiLevelType w:val="hybridMultilevel"/>
    <w:tmpl w:val="23B2BB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824B0C"/>
    <w:multiLevelType w:val="hybridMultilevel"/>
    <w:tmpl w:val="7C1254B4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C3357"/>
    <w:multiLevelType w:val="singleLevel"/>
    <w:tmpl w:val="AF0E5E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AE780C"/>
    <w:multiLevelType w:val="hybridMultilevel"/>
    <w:tmpl w:val="69E012A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C6A0F"/>
    <w:multiLevelType w:val="singleLevel"/>
    <w:tmpl w:val="5218E064"/>
    <w:lvl w:ilvl="0">
      <w:start w:val="1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9" w15:restartNumberingAfterBreak="0">
    <w:nsid w:val="27BC0658"/>
    <w:multiLevelType w:val="multilevel"/>
    <w:tmpl w:val="EA02D84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sz w:val="20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2809263F"/>
    <w:multiLevelType w:val="hybridMultilevel"/>
    <w:tmpl w:val="F6689D98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035D5"/>
    <w:multiLevelType w:val="hybridMultilevel"/>
    <w:tmpl w:val="FB7EAE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95746"/>
    <w:multiLevelType w:val="hybridMultilevel"/>
    <w:tmpl w:val="F0A6CCD2"/>
    <w:lvl w:ilvl="0" w:tplc="8FECCF80">
      <w:start w:val="2"/>
      <w:numFmt w:val="upperLetter"/>
      <w:lvlText w:val="%1)"/>
      <w:lvlJc w:val="left"/>
      <w:pPr>
        <w:tabs>
          <w:tab w:val="num" w:pos="450"/>
        </w:tabs>
        <w:ind w:left="450" w:hanging="39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E471EA9"/>
    <w:multiLevelType w:val="hybridMultilevel"/>
    <w:tmpl w:val="C0C028E2"/>
    <w:lvl w:ilvl="0" w:tplc="0410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ED96556"/>
    <w:multiLevelType w:val="hybridMultilevel"/>
    <w:tmpl w:val="C366CDA2"/>
    <w:lvl w:ilvl="0" w:tplc="38D0D20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EEE1B3F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F38251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2F63200"/>
    <w:multiLevelType w:val="hybridMultilevel"/>
    <w:tmpl w:val="A992FB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1644C"/>
    <w:multiLevelType w:val="singleLevel"/>
    <w:tmpl w:val="594405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B235C71"/>
    <w:multiLevelType w:val="hybridMultilevel"/>
    <w:tmpl w:val="552E1B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706F7"/>
    <w:multiLevelType w:val="hybridMultilevel"/>
    <w:tmpl w:val="C052A0FE"/>
    <w:lvl w:ilvl="0" w:tplc="A4EC63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B57079"/>
    <w:multiLevelType w:val="hybridMultilevel"/>
    <w:tmpl w:val="4D066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57918"/>
    <w:multiLevelType w:val="hybridMultilevel"/>
    <w:tmpl w:val="A7A4EE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D5C00"/>
    <w:multiLevelType w:val="singleLevel"/>
    <w:tmpl w:val="4AF034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4" w15:restartNumberingAfterBreak="0">
    <w:nsid w:val="44CF7109"/>
    <w:multiLevelType w:val="hybridMultilevel"/>
    <w:tmpl w:val="4BC09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387B16"/>
    <w:multiLevelType w:val="hybridMultilevel"/>
    <w:tmpl w:val="C246A68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693B0C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77464D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9580180"/>
    <w:multiLevelType w:val="hybridMultilevel"/>
    <w:tmpl w:val="CDB40576"/>
    <w:lvl w:ilvl="0" w:tplc="C88E70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E74457"/>
    <w:multiLevelType w:val="hybridMultilevel"/>
    <w:tmpl w:val="73AE44A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AF15471"/>
    <w:multiLevelType w:val="hybridMultilevel"/>
    <w:tmpl w:val="78D06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FC4AB5"/>
    <w:multiLevelType w:val="singleLevel"/>
    <w:tmpl w:val="A4EC63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4E9039C0"/>
    <w:multiLevelType w:val="singleLevel"/>
    <w:tmpl w:val="5FC0B7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50017524"/>
    <w:multiLevelType w:val="hybridMultilevel"/>
    <w:tmpl w:val="779C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A60FC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53DB3108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8962A0A"/>
    <w:multiLevelType w:val="hybridMultilevel"/>
    <w:tmpl w:val="0CB4B9B2"/>
    <w:lvl w:ilvl="0" w:tplc="AF0E5E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0E4738"/>
    <w:multiLevelType w:val="hybridMultilevel"/>
    <w:tmpl w:val="ED4ACFB8"/>
    <w:lvl w:ilvl="0" w:tplc="E24C114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7562A"/>
    <w:multiLevelType w:val="singleLevel"/>
    <w:tmpl w:val="B524B1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28B3C04"/>
    <w:multiLevelType w:val="hybridMultilevel"/>
    <w:tmpl w:val="27B84AD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120C"/>
    <w:multiLevelType w:val="hybridMultilevel"/>
    <w:tmpl w:val="59F23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C7101F"/>
    <w:multiLevelType w:val="hybridMultilevel"/>
    <w:tmpl w:val="4D3EC8D8"/>
    <w:lvl w:ilvl="0" w:tplc="36D4BD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1175323"/>
    <w:multiLevelType w:val="hybridMultilevel"/>
    <w:tmpl w:val="5E0C474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F6CE1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8214B70"/>
    <w:multiLevelType w:val="singleLevel"/>
    <w:tmpl w:val="9912F5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45" w15:restartNumberingAfterBreak="0">
    <w:nsid w:val="7EB9579B"/>
    <w:multiLevelType w:val="hybridMultilevel"/>
    <w:tmpl w:val="55CE5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97590"/>
    <w:multiLevelType w:val="hybridMultilevel"/>
    <w:tmpl w:val="D6702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6686">
    <w:abstractNumId w:val="15"/>
  </w:num>
  <w:num w:numId="2" w16cid:durableId="105731615">
    <w:abstractNumId w:val="43"/>
  </w:num>
  <w:num w:numId="3" w16cid:durableId="2092501974">
    <w:abstractNumId w:val="26"/>
  </w:num>
  <w:num w:numId="4" w16cid:durableId="570311223">
    <w:abstractNumId w:val="35"/>
  </w:num>
  <w:num w:numId="5" w16cid:durableId="1589266744">
    <w:abstractNumId w:val="23"/>
  </w:num>
  <w:num w:numId="6" w16cid:durableId="906648815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210817">
    <w:abstractNumId w:val="32"/>
  </w:num>
  <w:num w:numId="8" w16cid:durableId="2141145318">
    <w:abstractNumId w:val="1"/>
  </w:num>
  <w:num w:numId="9" w16cid:durableId="221214106">
    <w:abstractNumId w:val="0"/>
  </w:num>
  <w:num w:numId="10" w16cid:durableId="973950201">
    <w:abstractNumId w:val="14"/>
  </w:num>
  <w:num w:numId="11" w16cid:durableId="132910522">
    <w:abstractNumId w:val="8"/>
  </w:num>
  <w:num w:numId="12" w16cid:durableId="1525248905">
    <w:abstractNumId w:val="3"/>
  </w:num>
  <w:num w:numId="13" w16cid:durableId="1696737186">
    <w:abstractNumId w:val="41"/>
  </w:num>
  <w:num w:numId="14" w16cid:durableId="1757165358">
    <w:abstractNumId w:val="25"/>
  </w:num>
  <w:num w:numId="15" w16cid:durableId="942222156">
    <w:abstractNumId w:val="11"/>
  </w:num>
  <w:num w:numId="16" w16cid:durableId="1456294062">
    <w:abstractNumId w:val="9"/>
  </w:num>
  <w:num w:numId="17" w16cid:durableId="1398165308">
    <w:abstractNumId w:val="34"/>
  </w:num>
  <w:num w:numId="18" w16cid:durableId="1787578352">
    <w:abstractNumId w:val="27"/>
  </w:num>
  <w:num w:numId="19" w16cid:durableId="1772312581">
    <w:abstractNumId w:val="16"/>
  </w:num>
  <w:num w:numId="20" w16cid:durableId="803735816">
    <w:abstractNumId w:val="38"/>
  </w:num>
  <w:num w:numId="21" w16cid:durableId="1374574912">
    <w:abstractNumId w:val="44"/>
  </w:num>
  <w:num w:numId="22" w16cid:durableId="1890260264">
    <w:abstractNumId w:val="6"/>
  </w:num>
  <w:num w:numId="23" w16cid:durableId="1097554377">
    <w:abstractNumId w:val="31"/>
  </w:num>
  <w:num w:numId="24" w16cid:durableId="10955173">
    <w:abstractNumId w:val="20"/>
  </w:num>
  <w:num w:numId="25" w16cid:durableId="854227544">
    <w:abstractNumId w:val="18"/>
  </w:num>
  <w:num w:numId="26" w16cid:durableId="2089111078">
    <w:abstractNumId w:val="36"/>
  </w:num>
  <w:num w:numId="27" w16cid:durableId="1689332547">
    <w:abstractNumId w:val="37"/>
  </w:num>
  <w:num w:numId="28" w16cid:durableId="1757703431">
    <w:abstractNumId w:val="42"/>
  </w:num>
  <w:num w:numId="29" w16cid:durableId="48038808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95611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508055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6500013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5866943">
    <w:abstractNumId w:val="2"/>
  </w:num>
  <w:num w:numId="34" w16cid:durableId="642394572">
    <w:abstractNumId w:val="7"/>
  </w:num>
  <w:num w:numId="35" w16cid:durableId="1516384364">
    <w:abstractNumId w:val="39"/>
  </w:num>
  <w:num w:numId="36" w16cid:durableId="1693914336">
    <w:abstractNumId w:val="28"/>
  </w:num>
  <w:num w:numId="37" w16cid:durableId="1001587902">
    <w:abstractNumId w:val="5"/>
  </w:num>
  <w:num w:numId="38" w16cid:durableId="2119981677">
    <w:abstractNumId w:val="40"/>
  </w:num>
  <w:num w:numId="39" w16cid:durableId="1801991948">
    <w:abstractNumId w:val="45"/>
  </w:num>
  <w:num w:numId="40" w16cid:durableId="1025863309">
    <w:abstractNumId w:val="46"/>
  </w:num>
  <w:num w:numId="41" w16cid:durableId="1932617837">
    <w:abstractNumId w:val="22"/>
  </w:num>
  <w:num w:numId="42" w16cid:durableId="517238817">
    <w:abstractNumId w:val="17"/>
  </w:num>
  <w:num w:numId="43" w16cid:durableId="300497556">
    <w:abstractNumId w:val="29"/>
  </w:num>
  <w:num w:numId="44" w16cid:durableId="1531916585">
    <w:abstractNumId w:val="30"/>
  </w:num>
  <w:num w:numId="45" w16cid:durableId="1101758307">
    <w:abstractNumId w:val="10"/>
  </w:num>
  <w:num w:numId="46" w16cid:durableId="2041591145">
    <w:abstractNumId w:val="21"/>
  </w:num>
  <w:num w:numId="47" w16cid:durableId="1171021812">
    <w:abstractNumId w:val="19"/>
  </w:num>
  <w:num w:numId="48" w16cid:durableId="7275329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C2"/>
    <w:rsid w:val="00011F28"/>
    <w:rsid w:val="000142F7"/>
    <w:rsid w:val="00020694"/>
    <w:rsid w:val="000323D4"/>
    <w:rsid w:val="00033BFC"/>
    <w:rsid w:val="00036088"/>
    <w:rsid w:val="0003637F"/>
    <w:rsid w:val="0003737C"/>
    <w:rsid w:val="00042007"/>
    <w:rsid w:val="0006046A"/>
    <w:rsid w:val="00073954"/>
    <w:rsid w:val="00085C58"/>
    <w:rsid w:val="000921C9"/>
    <w:rsid w:val="000970F4"/>
    <w:rsid w:val="000A20C2"/>
    <w:rsid w:val="000A5875"/>
    <w:rsid w:val="000B3958"/>
    <w:rsid w:val="000B4E7E"/>
    <w:rsid w:val="000B7B4E"/>
    <w:rsid w:val="000C1264"/>
    <w:rsid w:val="000E2438"/>
    <w:rsid w:val="000E3B4D"/>
    <w:rsid w:val="000E6334"/>
    <w:rsid w:val="000F332B"/>
    <w:rsid w:val="000F716A"/>
    <w:rsid w:val="00104050"/>
    <w:rsid w:val="00110C3E"/>
    <w:rsid w:val="00113538"/>
    <w:rsid w:val="00121694"/>
    <w:rsid w:val="001250CA"/>
    <w:rsid w:val="00127C73"/>
    <w:rsid w:val="0013594C"/>
    <w:rsid w:val="00144B98"/>
    <w:rsid w:val="00146D23"/>
    <w:rsid w:val="00146F22"/>
    <w:rsid w:val="00150057"/>
    <w:rsid w:val="00151394"/>
    <w:rsid w:val="001616C8"/>
    <w:rsid w:val="00165D9D"/>
    <w:rsid w:val="00171766"/>
    <w:rsid w:val="00183ED2"/>
    <w:rsid w:val="001933BA"/>
    <w:rsid w:val="0019442B"/>
    <w:rsid w:val="001A0177"/>
    <w:rsid w:val="001B4C43"/>
    <w:rsid w:val="001B7CB7"/>
    <w:rsid w:val="001C77BE"/>
    <w:rsid w:val="001F697A"/>
    <w:rsid w:val="00210B10"/>
    <w:rsid w:val="00222244"/>
    <w:rsid w:val="00225E6D"/>
    <w:rsid w:val="00226726"/>
    <w:rsid w:val="002279E1"/>
    <w:rsid w:val="00234E4B"/>
    <w:rsid w:val="00242FB1"/>
    <w:rsid w:val="00245ADF"/>
    <w:rsid w:val="00252A3D"/>
    <w:rsid w:val="00252D45"/>
    <w:rsid w:val="002701DD"/>
    <w:rsid w:val="002707DC"/>
    <w:rsid w:val="00272B8E"/>
    <w:rsid w:val="00276617"/>
    <w:rsid w:val="00280297"/>
    <w:rsid w:val="00281666"/>
    <w:rsid w:val="002833B7"/>
    <w:rsid w:val="00284DCB"/>
    <w:rsid w:val="0028672F"/>
    <w:rsid w:val="00287B0C"/>
    <w:rsid w:val="00290F55"/>
    <w:rsid w:val="002A0568"/>
    <w:rsid w:val="002B2061"/>
    <w:rsid w:val="002B24C7"/>
    <w:rsid w:val="002B7F19"/>
    <w:rsid w:val="002C083D"/>
    <w:rsid w:val="002C2390"/>
    <w:rsid w:val="002C610A"/>
    <w:rsid w:val="002E42FD"/>
    <w:rsid w:val="002E4B10"/>
    <w:rsid w:val="002F2E0C"/>
    <w:rsid w:val="003002A2"/>
    <w:rsid w:val="00303450"/>
    <w:rsid w:val="00304741"/>
    <w:rsid w:val="0030619C"/>
    <w:rsid w:val="003103B9"/>
    <w:rsid w:val="00320933"/>
    <w:rsid w:val="00332543"/>
    <w:rsid w:val="00335BE4"/>
    <w:rsid w:val="00346AB1"/>
    <w:rsid w:val="00354029"/>
    <w:rsid w:val="003552FE"/>
    <w:rsid w:val="0035605B"/>
    <w:rsid w:val="003603DB"/>
    <w:rsid w:val="00365FBE"/>
    <w:rsid w:val="00387731"/>
    <w:rsid w:val="00391EA9"/>
    <w:rsid w:val="003962D6"/>
    <w:rsid w:val="003C0C92"/>
    <w:rsid w:val="003C163E"/>
    <w:rsid w:val="003C47EC"/>
    <w:rsid w:val="003C4918"/>
    <w:rsid w:val="003C63B8"/>
    <w:rsid w:val="003D088B"/>
    <w:rsid w:val="003D1C5C"/>
    <w:rsid w:val="003E6A01"/>
    <w:rsid w:val="003F4C14"/>
    <w:rsid w:val="003F558F"/>
    <w:rsid w:val="003F5DF7"/>
    <w:rsid w:val="00401B88"/>
    <w:rsid w:val="00402B64"/>
    <w:rsid w:val="00406F4B"/>
    <w:rsid w:val="0041016C"/>
    <w:rsid w:val="0042493E"/>
    <w:rsid w:val="00432B0B"/>
    <w:rsid w:val="004337AD"/>
    <w:rsid w:val="004416A0"/>
    <w:rsid w:val="00446263"/>
    <w:rsid w:val="004464B6"/>
    <w:rsid w:val="00456924"/>
    <w:rsid w:val="00482B9C"/>
    <w:rsid w:val="00495FDA"/>
    <w:rsid w:val="004C7DAC"/>
    <w:rsid w:val="004D105B"/>
    <w:rsid w:val="004D3860"/>
    <w:rsid w:val="004D4802"/>
    <w:rsid w:val="004F2758"/>
    <w:rsid w:val="004F4BB0"/>
    <w:rsid w:val="004F6882"/>
    <w:rsid w:val="00501CC4"/>
    <w:rsid w:val="005034DF"/>
    <w:rsid w:val="00517878"/>
    <w:rsid w:val="00521AA4"/>
    <w:rsid w:val="005276C5"/>
    <w:rsid w:val="005315D7"/>
    <w:rsid w:val="005328D8"/>
    <w:rsid w:val="00533F9A"/>
    <w:rsid w:val="005366CA"/>
    <w:rsid w:val="00541205"/>
    <w:rsid w:val="005423A5"/>
    <w:rsid w:val="005431BC"/>
    <w:rsid w:val="00544FA7"/>
    <w:rsid w:val="00555CFD"/>
    <w:rsid w:val="00556228"/>
    <w:rsid w:val="0056337B"/>
    <w:rsid w:val="00574603"/>
    <w:rsid w:val="00574CBC"/>
    <w:rsid w:val="00575153"/>
    <w:rsid w:val="00575710"/>
    <w:rsid w:val="00576045"/>
    <w:rsid w:val="00576C2B"/>
    <w:rsid w:val="005806D4"/>
    <w:rsid w:val="00582055"/>
    <w:rsid w:val="0058213A"/>
    <w:rsid w:val="00592159"/>
    <w:rsid w:val="00593E51"/>
    <w:rsid w:val="0059565E"/>
    <w:rsid w:val="0059663A"/>
    <w:rsid w:val="005B38BE"/>
    <w:rsid w:val="005B58AF"/>
    <w:rsid w:val="005C284D"/>
    <w:rsid w:val="005F1304"/>
    <w:rsid w:val="005F6223"/>
    <w:rsid w:val="005F6A3C"/>
    <w:rsid w:val="005F6F95"/>
    <w:rsid w:val="006109A4"/>
    <w:rsid w:val="00611504"/>
    <w:rsid w:val="00611FD4"/>
    <w:rsid w:val="00621458"/>
    <w:rsid w:val="00622111"/>
    <w:rsid w:val="00625104"/>
    <w:rsid w:val="00633426"/>
    <w:rsid w:val="00653E95"/>
    <w:rsid w:val="0066085A"/>
    <w:rsid w:val="0066164D"/>
    <w:rsid w:val="00662020"/>
    <w:rsid w:val="00670D5F"/>
    <w:rsid w:val="00671203"/>
    <w:rsid w:val="00674624"/>
    <w:rsid w:val="0068182A"/>
    <w:rsid w:val="00682A5D"/>
    <w:rsid w:val="00685A2B"/>
    <w:rsid w:val="00685C10"/>
    <w:rsid w:val="0069266C"/>
    <w:rsid w:val="00695F59"/>
    <w:rsid w:val="006B3EE7"/>
    <w:rsid w:val="006D2026"/>
    <w:rsid w:val="006E0E5C"/>
    <w:rsid w:val="006E299A"/>
    <w:rsid w:val="006E5490"/>
    <w:rsid w:val="00705A75"/>
    <w:rsid w:val="007202ED"/>
    <w:rsid w:val="007327D0"/>
    <w:rsid w:val="00737B82"/>
    <w:rsid w:val="00742618"/>
    <w:rsid w:val="00753CF6"/>
    <w:rsid w:val="0075606D"/>
    <w:rsid w:val="0076182E"/>
    <w:rsid w:val="00761E0C"/>
    <w:rsid w:val="00763EDD"/>
    <w:rsid w:val="00770706"/>
    <w:rsid w:val="00775A0D"/>
    <w:rsid w:val="007869DD"/>
    <w:rsid w:val="00790B55"/>
    <w:rsid w:val="007925BF"/>
    <w:rsid w:val="007A5454"/>
    <w:rsid w:val="007A6C7F"/>
    <w:rsid w:val="007B38F8"/>
    <w:rsid w:val="007D10C8"/>
    <w:rsid w:val="007E2963"/>
    <w:rsid w:val="007E7FD1"/>
    <w:rsid w:val="00826928"/>
    <w:rsid w:val="00827A7B"/>
    <w:rsid w:val="0083182E"/>
    <w:rsid w:val="00840017"/>
    <w:rsid w:val="00843CD9"/>
    <w:rsid w:val="00852980"/>
    <w:rsid w:val="00856863"/>
    <w:rsid w:val="00860E94"/>
    <w:rsid w:val="0086198F"/>
    <w:rsid w:val="00863230"/>
    <w:rsid w:val="00866BDC"/>
    <w:rsid w:val="008A44CD"/>
    <w:rsid w:val="008B66B4"/>
    <w:rsid w:val="008C3C2C"/>
    <w:rsid w:val="008C76E8"/>
    <w:rsid w:val="008D3C6C"/>
    <w:rsid w:val="008E06AD"/>
    <w:rsid w:val="008E4D7C"/>
    <w:rsid w:val="008F5765"/>
    <w:rsid w:val="008F6C0A"/>
    <w:rsid w:val="008F7A74"/>
    <w:rsid w:val="00904F89"/>
    <w:rsid w:val="0091605C"/>
    <w:rsid w:val="00933B2C"/>
    <w:rsid w:val="00933C6B"/>
    <w:rsid w:val="00957131"/>
    <w:rsid w:val="009600A7"/>
    <w:rsid w:val="00973BB4"/>
    <w:rsid w:val="0098037D"/>
    <w:rsid w:val="00983A28"/>
    <w:rsid w:val="00983E9B"/>
    <w:rsid w:val="0098505E"/>
    <w:rsid w:val="0099031A"/>
    <w:rsid w:val="009A31CE"/>
    <w:rsid w:val="009B131D"/>
    <w:rsid w:val="009B4350"/>
    <w:rsid w:val="009C373C"/>
    <w:rsid w:val="009E1398"/>
    <w:rsid w:val="009E521E"/>
    <w:rsid w:val="009F53FC"/>
    <w:rsid w:val="009F799E"/>
    <w:rsid w:val="00A001B1"/>
    <w:rsid w:val="00A020E9"/>
    <w:rsid w:val="00A13961"/>
    <w:rsid w:val="00A14DBD"/>
    <w:rsid w:val="00A22BAC"/>
    <w:rsid w:val="00A338DA"/>
    <w:rsid w:val="00A526C8"/>
    <w:rsid w:val="00A62393"/>
    <w:rsid w:val="00A66142"/>
    <w:rsid w:val="00AA05FA"/>
    <w:rsid w:val="00AA1018"/>
    <w:rsid w:val="00AA7C3F"/>
    <w:rsid w:val="00AB0998"/>
    <w:rsid w:val="00AB37B4"/>
    <w:rsid w:val="00AE30C2"/>
    <w:rsid w:val="00AE310F"/>
    <w:rsid w:val="00AF0FF5"/>
    <w:rsid w:val="00B027D0"/>
    <w:rsid w:val="00B05745"/>
    <w:rsid w:val="00B077B4"/>
    <w:rsid w:val="00B27F37"/>
    <w:rsid w:val="00B31096"/>
    <w:rsid w:val="00B3479E"/>
    <w:rsid w:val="00B372CA"/>
    <w:rsid w:val="00B3759F"/>
    <w:rsid w:val="00B42DEA"/>
    <w:rsid w:val="00B45241"/>
    <w:rsid w:val="00B57521"/>
    <w:rsid w:val="00B575BE"/>
    <w:rsid w:val="00B6461A"/>
    <w:rsid w:val="00B77D8B"/>
    <w:rsid w:val="00B805E3"/>
    <w:rsid w:val="00B904AF"/>
    <w:rsid w:val="00B9319C"/>
    <w:rsid w:val="00B96A7F"/>
    <w:rsid w:val="00BB65BB"/>
    <w:rsid w:val="00BB6D38"/>
    <w:rsid w:val="00BE21B6"/>
    <w:rsid w:val="00BE3B4C"/>
    <w:rsid w:val="00BE74C1"/>
    <w:rsid w:val="00BF2105"/>
    <w:rsid w:val="00C0344E"/>
    <w:rsid w:val="00C04D03"/>
    <w:rsid w:val="00C06EAE"/>
    <w:rsid w:val="00C07CCC"/>
    <w:rsid w:val="00C2077D"/>
    <w:rsid w:val="00C24163"/>
    <w:rsid w:val="00C35C3B"/>
    <w:rsid w:val="00C43831"/>
    <w:rsid w:val="00C4483A"/>
    <w:rsid w:val="00C52F5C"/>
    <w:rsid w:val="00C6106A"/>
    <w:rsid w:val="00C67CE5"/>
    <w:rsid w:val="00C709F5"/>
    <w:rsid w:val="00C74E46"/>
    <w:rsid w:val="00C75DC6"/>
    <w:rsid w:val="00C76B22"/>
    <w:rsid w:val="00C85D65"/>
    <w:rsid w:val="00CB7890"/>
    <w:rsid w:val="00CC64EA"/>
    <w:rsid w:val="00CE62F2"/>
    <w:rsid w:val="00CF6F35"/>
    <w:rsid w:val="00D020B2"/>
    <w:rsid w:val="00D16DC9"/>
    <w:rsid w:val="00D20CDF"/>
    <w:rsid w:val="00D3125C"/>
    <w:rsid w:val="00D417D7"/>
    <w:rsid w:val="00D468FA"/>
    <w:rsid w:val="00D47153"/>
    <w:rsid w:val="00D50BF7"/>
    <w:rsid w:val="00D52654"/>
    <w:rsid w:val="00D552D6"/>
    <w:rsid w:val="00D933F5"/>
    <w:rsid w:val="00DA0926"/>
    <w:rsid w:val="00DB6BEE"/>
    <w:rsid w:val="00DC2E26"/>
    <w:rsid w:val="00DD1129"/>
    <w:rsid w:val="00DD1F8B"/>
    <w:rsid w:val="00DE1662"/>
    <w:rsid w:val="00DE4240"/>
    <w:rsid w:val="00DF0339"/>
    <w:rsid w:val="00E021AE"/>
    <w:rsid w:val="00E12585"/>
    <w:rsid w:val="00E1383E"/>
    <w:rsid w:val="00E20CE7"/>
    <w:rsid w:val="00E36838"/>
    <w:rsid w:val="00E375C5"/>
    <w:rsid w:val="00E40887"/>
    <w:rsid w:val="00E413C7"/>
    <w:rsid w:val="00E4366B"/>
    <w:rsid w:val="00E445AA"/>
    <w:rsid w:val="00E45749"/>
    <w:rsid w:val="00E52397"/>
    <w:rsid w:val="00E62EA8"/>
    <w:rsid w:val="00E71C91"/>
    <w:rsid w:val="00E7325A"/>
    <w:rsid w:val="00E754BE"/>
    <w:rsid w:val="00E847BC"/>
    <w:rsid w:val="00E86556"/>
    <w:rsid w:val="00EA35A5"/>
    <w:rsid w:val="00EA7174"/>
    <w:rsid w:val="00EB292E"/>
    <w:rsid w:val="00EB34F9"/>
    <w:rsid w:val="00EB4B7F"/>
    <w:rsid w:val="00EC7E64"/>
    <w:rsid w:val="00ED74F4"/>
    <w:rsid w:val="00EF6F03"/>
    <w:rsid w:val="00F02A4C"/>
    <w:rsid w:val="00F07BF0"/>
    <w:rsid w:val="00F109DF"/>
    <w:rsid w:val="00F224B2"/>
    <w:rsid w:val="00F25794"/>
    <w:rsid w:val="00F40C4E"/>
    <w:rsid w:val="00F416CD"/>
    <w:rsid w:val="00F42705"/>
    <w:rsid w:val="00F55077"/>
    <w:rsid w:val="00F56EFA"/>
    <w:rsid w:val="00F60B7E"/>
    <w:rsid w:val="00F63162"/>
    <w:rsid w:val="00F64A5C"/>
    <w:rsid w:val="00F64FDE"/>
    <w:rsid w:val="00FB28C4"/>
    <w:rsid w:val="00FC404F"/>
    <w:rsid w:val="00FC7E7F"/>
    <w:rsid w:val="00FD1D39"/>
    <w:rsid w:val="00FD37A8"/>
    <w:rsid w:val="00F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4A7F7"/>
  <w15:docId w15:val="{3C17CA1F-18CE-4047-9D96-2665621A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32B"/>
  </w:style>
  <w:style w:type="paragraph" w:styleId="Titolo1">
    <w:name w:val="heading 1"/>
    <w:basedOn w:val="Normale"/>
    <w:next w:val="Normale"/>
    <w:qFormat/>
    <w:rsid w:val="000F3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F332B"/>
    <w:pPr>
      <w:keepNext/>
      <w:jc w:val="right"/>
      <w:outlineLvl w:val="1"/>
    </w:pPr>
    <w:rPr>
      <w:rFonts w:ascii="Book Antiqua" w:hAnsi="Book Antiqua"/>
      <w:b/>
      <w:caps/>
      <w:sz w:val="24"/>
      <w:u w:val="single"/>
    </w:rPr>
  </w:style>
  <w:style w:type="paragraph" w:styleId="Titolo3">
    <w:name w:val="heading 3"/>
    <w:basedOn w:val="Normale"/>
    <w:next w:val="Normale"/>
    <w:qFormat/>
    <w:rsid w:val="000F332B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qFormat/>
    <w:rsid w:val="000F332B"/>
    <w:pPr>
      <w:keepNext/>
      <w:jc w:val="center"/>
      <w:outlineLvl w:val="3"/>
    </w:pPr>
    <w:rPr>
      <w:rFonts w:ascii="Book Antiqua" w:hAnsi="Book Antiqua"/>
      <w:sz w:val="24"/>
    </w:rPr>
  </w:style>
  <w:style w:type="paragraph" w:styleId="Titolo5">
    <w:name w:val="heading 5"/>
    <w:basedOn w:val="Normale"/>
    <w:next w:val="Normale"/>
    <w:qFormat/>
    <w:rsid w:val="000F332B"/>
    <w:pPr>
      <w:keepNext/>
      <w:outlineLvl w:val="4"/>
    </w:pPr>
    <w:rPr>
      <w:rFonts w:ascii="Book Antiqua" w:hAnsi="Book Antiqua"/>
      <w:sz w:val="24"/>
    </w:rPr>
  </w:style>
  <w:style w:type="paragraph" w:styleId="Titolo6">
    <w:name w:val="heading 6"/>
    <w:basedOn w:val="Normale"/>
    <w:next w:val="Normale"/>
    <w:qFormat/>
    <w:rsid w:val="000F332B"/>
    <w:pPr>
      <w:keepNext/>
      <w:tabs>
        <w:tab w:val="left" w:pos="5954"/>
      </w:tabs>
      <w:jc w:val="both"/>
      <w:outlineLvl w:val="5"/>
    </w:pPr>
    <w:rPr>
      <w:rFonts w:ascii="Book Antiqua" w:hAnsi="Book Antiqua"/>
      <w:iCs/>
      <w:sz w:val="24"/>
      <w:szCs w:val="24"/>
    </w:rPr>
  </w:style>
  <w:style w:type="paragraph" w:styleId="Titolo7">
    <w:name w:val="heading 7"/>
    <w:basedOn w:val="Normale"/>
    <w:next w:val="Normale"/>
    <w:qFormat/>
    <w:rsid w:val="000F332B"/>
    <w:pPr>
      <w:keepNext/>
      <w:pBdr>
        <w:between w:val="single" w:sz="4" w:space="1" w:color="auto"/>
      </w:pBdr>
      <w:jc w:val="right"/>
      <w:outlineLvl w:val="6"/>
    </w:pPr>
    <w:rPr>
      <w:rFonts w:ascii="Book Antiqua" w:hAnsi="Book Antiqua"/>
      <w:sz w:val="24"/>
      <w:u w:val="single"/>
    </w:rPr>
  </w:style>
  <w:style w:type="paragraph" w:styleId="Titolo8">
    <w:name w:val="heading 8"/>
    <w:basedOn w:val="Normale"/>
    <w:next w:val="Normale"/>
    <w:qFormat/>
    <w:rsid w:val="000F332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F3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F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F332B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0F332B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Indirizzomittente">
    <w:name w:val="envelope return"/>
    <w:basedOn w:val="Normale"/>
    <w:rsid w:val="000F332B"/>
    <w:pPr>
      <w:framePr w:w="4320" w:h="1440" w:hRule="exact" w:hSpace="141" w:wrap="auto" w:hAnchor="page" w:x="1917" w:yAlign="top"/>
    </w:pPr>
  </w:style>
  <w:style w:type="character" w:styleId="Collegamentoipertestuale">
    <w:name w:val="Hyperlink"/>
    <w:rsid w:val="000F332B"/>
    <w:rPr>
      <w:color w:val="0000FF"/>
      <w:u w:val="single"/>
    </w:rPr>
  </w:style>
  <w:style w:type="paragraph" w:styleId="Elenco">
    <w:name w:val="List"/>
    <w:basedOn w:val="Normale"/>
    <w:rsid w:val="000F332B"/>
    <w:pPr>
      <w:ind w:left="283" w:hanging="283"/>
    </w:pPr>
  </w:style>
  <w:style w:type="paragraph" w:styleId="Corpotesto">
    <w:name w:val="Body Text"/>
    <w:basedOn w:val="Normale"/>
    <w:rsid w:val="000F332B"/>
    <w:pPr>
      <w:spacing w:after="120"/>
    </w:pPr>
  </w:style>
  <w:style w:type="paragraph" w:styleId="Titolo">
    <w:name w:val="Title"/>
    <w:basedOn w:val="Normale"/>
    <w:qFormat/>
    <w:rsid w:val="000F332B"/>
    <w:pPr>
      <w:ind w:left="1701" w:right="566"/>
      <w:jc w:val="center"/>
    </w:pPr>
    <w:rPr>
      <w:b/>
      <w:sz w:val="24"/>
    </w:rPr>
  </w:style>
  <w:style w:type="paragraph" w:styleId="Sottotitolo">
    <w:name w:val="Subtitle"/>
    <w:basedOn w:val="Normale"/>
    <w:qFormat/>
    <w:rsid w:val="000F332B"/>
    <w:rPr>
      <w:rFonts w:ascii="Arial" w:hAnsi="Arial"/>
      <w:u w:val="single"/>
    </w:rPr>
  </w:style>
  <w:style w:type="paragraph" w:styleId="Didascalia">
    <w:name w:val="caption"/>
    <w:basedOn w:val="Normale"/>
    <w:next w:val="Normale"/>
    <w:qFormat/>
    <w:rsid w:val="000F332B"/>
    <w:pPr>
      <w:jc w:val="center"/>
    </w:pPr>
    <w:rPr>
      <w:rFonts w:ascii="Book Antiqua" w:hAnsi="Book Antiqua"/>
      <w:sz w:val="28"/>
    </w:rPr>
  </w:style>
  <w:style w:type="paragraph" w:styleId="Testofumetto">
    <w:name w:val="Balloon Text"/>
    <w:basedOn w:val="Normale"/>
    <w:semiHidden/>
    <w:rsid w:val="000F332B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0F332B"/>
    <w:pPr>
      <w:spacing w:after="120"/>
      <w:ind w:left="283"/>
    </w:pPr>
  </w:style>
  <w:style w:type="paragraph" w:styleId="Corpodeltesto2">
    <w:name w:val="Body Text 2"/>
    <w:basedOn w:val="Normale"/>
    <w:rsid w:val="000F332B"/>
    <w:pPr>
      <w:spacing w:after="120" w:line="480" w:lineRule="auto"/>
    </w:pPr>
  </w:style>
  <w:style w:type="paragraph" w:styleId="Rientrocorpodeltesto2">
    <w:name w:val="Body Text Indent 2"/>
    <w:basedOn w:val="Normale"/>
    <w:rsid w:val="000F332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F332B"/>
    <w:pPr>
      <w:spacing w:line="360" w:lineRule="auto"/>
      <w:ind w:firstLine="709"/>
      <w:jc w:val="both"/>
    </w:pPr>
    <w:rPr>
      <w:rFonts w:ascii="Book Antiqua" w:hAnsi="Book Antiqua"/>
      <w:sz w:val="24"/>
      <w:szCs w:val="24"/>
      <w:u w:val="single"/>
    </w:rPr>
  </w:style>
  <w:style w:type="paragraph" w:styleId="Corpodeltesto3">
    <w:name w:val="Body Text 3"/>
    <w:basedOn w:val="Normale"/>
    <w:rsid w:val="000F332B"/>
    <w:pPr>
      <w:spacing w:line="480" w:lineRule="auto"/>
      <w:jc w:val="both"/>
    </w:pPr>
    <w:rPr>
      <w:rFonts w:ascii="Book Antiqua" w:hAnsi="Book Antiqua"/>
      <w:sz w:val="24"/>
    </w:rPr>
  </w:style>
  <w:style w:type="table" w:styleId="Grigliatabella">
    <w:name w:val="Table Grid"/>
    <w:basedOn w:val="Tabellanormale"/>
    <w:rsid w:val="00D4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0E2438"/>
    <w:rPr>
      <w:rFonts w:cs="Times New Roman"/>
      <w:b/>
      <w:bCs/>
    </w:rPr>
  </w:style>
  <w:style w:type="paragraph" w:styleId="NormaleWeb">
    <w:name w:val="Normal (Web)"/>
    <w:basedOn w:val="Normale"/>
    <w:rsid w:val="00C709F5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709F5"/>
    <w:rPr>
      <w:rFonts w:cs="Times New Roman"/>
      <w:i/>
      <w:iCs/>
    </w:rPr>
  </w:style>
  <w:style w:type="paragraph" w:customStyle="1" w:styleId="t6">
    <w:name w:val="t6"/>
    <w:basedOn w:val="Normale"/>
    <w:rsid w:val="00242FB1"/>
    <w:pPr>
      <w:widowControl w:val="0"/>
      <w:snapToGrid w:val="0"/>
      <w:spacing w:line="280" w:lineRule="atLeast"/>
    </w:pPr>
    <w:rPr>
      <w:sz w:val="24"/>
    </w:rPr>
  </w:style>
  <w:style w:type="paragraph" w:customStyle="1" w:styleId="p10">
    <w:name w:val="p10"/>
    <w:basedOn w:val="Normale"/>
    <w:rsid w:val="00242FB1"/>
    <w:pPr>
      <w:widowControl w:val="0"/>
      <w:tabs>
        <w:tab w:val="left" w:pos="1040"/>
      </w:tabs>
      <w:snapToGrid w:val="0"/>
      <w:spacing w:line="280" w:lineRule="atLeas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B45241"/>
  </w:style>
  <w:style w:type="paragraph" w:styleId="Paragrafoelenco">
    <w:name w:val="List Paragraph"/>
    <w:basedOn w:val="Normale"/>
    <w:uiPriority w:val="34"/>
    <w:qFormat/>
    <w:rsid w:val="003103B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7A6C7F"/>
    <w:pPr>
      <w:widowControl w:val="0"/>
      <w:autoSpaceDE w:val="0"/>
      <w:autoSpaceDN w:val="0"/>
      <w:ind w:left="1976" w:right="133" w:hanging="1844"/>
      <w:jc w:val="both"/>
      <w:outlineLvl w:val="1"/>
    </w:pPr>
    <w:rPr>
      <w:rFonts w:ascii="Tahoma" w:eastAsia="Tahoma" w:hAnsi="Tahoma" w:cs="Tahoma"/>
      <w:i/>
      <w:sz w:val="23"/>
      <w:szCs w:val="23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A6C7F"/>
    <w:pPr>
      <w:widowControl w:val="0"/>
      <w:autoSpaceDE w:val="0"/>
      <w:autoSpaceDN w:val="0"/>
      <w:ind w:left="4716"/>
      <w:outlineLvl w:val="2"/>
    </w:pPr>
    <w:rPr>
      <w:rFonts w:ascii="Tahoma" w:eastAsia="Tahoma" w:hAnsi="Tahoma" w:cs="Tahoma"/>
      <w:b/>
      <w:bCs/>
      <w:sz w:val="22"/>
      <w:szCs w:val="22"/>
      <w:lang w:val="en-US" w:eastAsia="en-US"/>
    </w:rPr>
  </w:style>
  <w:style w:type="character" w:customStyle="1" w:styleId="Nessuno">
    <w:name w:val="Nessuno"/>
    <w:rsid w:val="004F2758"/>
  </w:style>
  <w:style w:type="paragraph" w:customStyle="1" w:styleId="Corpo">
    <w:name w:val="Corpo"/>
    <w:rsid w:val="004F2758"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ic875005@istruzione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hyperlink" Target="mailto:baic875005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Intest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BEA4-3EFB-48E8-A4AE-27EDBC3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</Template>
  <TotalTime>0</TotalTime>
  <Pages>1</Pages>
  <Words>146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Prot. n.</vt:lpstr>
    </vt:vector>
  </TitlesOfParts>
  <Company>Hewlett-Packard Company</Company>
  <LinksUpToDate>false</LinksUpToDate>
  <CharactersWithSpaces>1273</CharactersWithSpaces>
  <SharedDoc>false</SharedDoc>
  <HLinks>
    <vt:vector size="12" baseType="variant"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mailto:baic875005@pec.istruzione.it</vt:lpwstr>
      </vt:variant>
      <vt:variant>
        <vt:lpwstr/>
      </vt:variant>
      <vt:variant>
        <vt:i4>786491</vt:i4>
      </vt:variant>
      <vt:variant>
        <vt:i4>0</vt:i4>
      </vt:variant>
      <vt:variant>
        <vt:i4>0</vt:i4>
      </vt:variant>
      <vt:variant>
        <vt:i4>5</vt:i4>
      </vt:variant>
      <vt:variant>
        <vt:lpwstr>mailto:baic875005@istruzione.it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Prot. n.</dc:title>
  <dc:creator>I.ALBERGHIERO - CASTELLANA G.</dc:creator>
  <cp:lastModifiedBy>utente16</cp:lastModifiedBy>
  <cp:revision>2</cp:revision>
  <cp:lastPrinted>2023-02-09T09:03:00Z</cp:lastPrinted>
  <dcterms:created xsi:type="dcterms:W3CDTF">2023-05-25T09:17:00Z</dcterms:created>
  <dcterms:modified xsi:type="dcterms:W3CDTF">2023-05-25T09:17:00Z</dcterms:modified>
</cp:coreProperties>
</file>